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F9" w:rsidRDefault="003C5CFD" w:rsidP="003C5CFD">
      <w:pPr>
        <w:tabs>
          <w:tab w:val="left" w:pos="1722"/>
        </w:tabs>
        <w:spacing w:after="0" w:line="360" w:lineRule="auto"/>
        <w:jc w:val="right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eastAsia"/>
          <w:sz w:val="24"/>
          <w:szCs w:val="24"/>
          <w:rtl/>
        </w:rPr>
        <w:t>‏יום חמישי</w:t>
      </w:r>
      <w:r>
        <w:rPr>
          <w:rFonts w:ascii="David" w:hAnsi="David" w:cs="David"/>
          <w:sz w:val="24"/>
          <w:szCs w:val="24"/>
          <w:rtl/>
        </w:rPr>
        <w:t xml:space="preserve"> ד' תשרי תש"פ</w:t>
      </w:r>
    </w:p>
    <w:p w:rsidR="003C5CFD" w:rsidRDefault="003C5CFD" w:rsidP="003C5CFD">
      <w:pPr>
        <w:tabs>
          <w:tab w:val="left" w:pos="1722"/>
        </w:tabs>
        <w:spacing w:after="0" w:line="360" w:lineRule="auto"/>
        <w:jc w:val="right"/>
        <w:rPr>
          <w:rFonts w:ascii="David" w:hAnsi="David" w:cs="David" w:hint="cs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eastAsia"/>
          <w:sz w:val="24"/>
          <w:szCs w:val="24"/>
          <w:rtl/>
        </w:rPr>
        <w:t>‏</w:t>
      </w:r>
      <w:r>
        <w:rPr>
          <w:rFonts w:ascii="David" w:hAnsi="David" w:cs="David"/>
          <w:sz w:val="24"/>
          <w:szCs w:val="24"/>
          <w:rtl/>
        </w:rPr>
        <w:t>03 אוקטובר 2019</w:t>
      </w:r>
    </w:p>
    <w:p w:rsidR="003C5CFD" w:rsidRPr="003C5CFD" w:rsidRDefault="003C5CFD" w:rsidP="003C5CFD">
      <w:pPr>
        <w:tabs>
          <w:tab w:val="left" w:pos="1722"/>
        </w:tabs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A023F9" w:rsidRPr="00A023F9" w:rsidRDefault="00A023F9" w:rsidP="00EC2AE4">
      <w:pPr>
        <w:tabs>
          <w:tab w:val="left" w:pos="1722"/>
        </w:tabs>
        <w:spacing w:after="0" w:line="360" w:lineRule="auto"/>
        <w:jc w:val="right"/>
        <w:rPr>
          <w:rFonts w:ascii="David" w:hAnsi="David" w:cs="David"/>
          <w:sz w:val="24"/>
          <w:szCs w:val="24"/>
          <w:rtl/>
        </w:rPr>
      </w:pPr>
    </w:p>
    <w:p w:rsidR="00A023F9" w:rsidRDefault="00A023F9" w:rsidP="00EC2AE4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בקשה להתקשרות במסגרת </w:t>
      </w:r>
      <w:r w:rsidR="006F1432" w:rsidRPr="002E0035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מיזם משותף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להרחבת שבוע המייק </w:t>
      </w:r>
    </w:p>
    <w:p w:rsidR="006F1432" w:rsidRPr="002E0035" w:rsidRDefault="00A023F9" w:rsidP="00EC2AE4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עם </w:t>
      </w:r>
      <w:r w:rsidR="006F1432" w:rsidRPr="002E0035">
        <w:rPr>
          <w:rFonts w:ascii="David" w:hAnsi="David" w:cs="David"/>
          <w:b/>
          <w:bCs/>
          <w:sz w:val="24"/>
          <w:szCs w:val="24"/>
          <w:u w:val="single"/>
          <w:rtl/>
        </w:rPr>
        <w:t>מוזיאון המדע ע"ש בלומפילד</w:t>
      </w:r>
    </w:p>
    <w:p w:rsidR="006F1432" w:rsidRPr="000458A4" w:rsidRDefault="006F1432" w:rsidP="000D227F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0458A4">
        <w:rPr>
          <w:rFonts w:ascii="David" w:hAnsi="David" w:cs="David"/>
          <w:b/>
          <w:bCs/>
          <w:sz w:val="24"/>
          <w:szCs w:val="24"/>
          <w:u w:val="single"/>
          <w:rtl/>
        </w:rPr>
        <w:t>רקע</w:t>
      </w:r>
      <w:r w:rsidRPr="000458A4">
        <w:rPr>
          <w:rStyle w:val="af2"/>
          <w:rFonts w:ascii="David" w:hAnsi="David" w:cs="David"/>
          <w:b/>
          <w:bCs/>
          <w:sz w:val="24"/>
          <w:szCs w:val="24"/>
          <w:u w:val="single"/>
          <w:rtl/>
        </w:rPr>
        <w:footnoteReference w:id="1"/>
      </w:r>
      <w:r w:rsidRPr="000458A4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</w:p>
    <w:p w:rsidR="006F1432" w:rsidRPr="006F1432" w:rsidRDefault="006F1432" w:rsidP="000D227F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6F1432">
        <w:rPr>
          <w:rFonts w:ascii="David" w:hAnsi="David" w:cs="David"/>
          <w:sz w:val="24"/>
          <w:szCs w:val="24"/>
          <w:rtl/>
        </w:rPr>
        <w:t xml:space="preserve">תנועת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המייקינג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(</w:t>
      </w:r>
      <w:r w:rsidRPr="006F1432">
        <w:rPr>
          <w:rFonts w:ascii="David" w:hAnsi="David" w:cs="David"/>
          <w:sz w:val="24"/>
          <w:szCs w:val="24"/>
        </w:rPr>
        <w:t>Making</w:t>
      </w:r>
      <w:r w:rsidRPr="006F1432">
        <w:rPr>
          <w:rFonts w:ascii="David" w:hAnsi="David" w:cs="David"/>
          <w:sz w:val="24"/>
          <w:szCs w:val="24"/>
          <w:rtl/>
        </w:rPr>
        <w:t>) היא תנועה אשר מחברת בין תרבות עשה זאת בעצמך (</w:t>
      </w:r>
      <w:r w:rsidRPr="006F1432">
        <w:rPr>
          <w:rFonts w:ascii="David" w:hAnsi="David" w:cs="David"/>
          <w:sz w:val="24"/>
          <w:szCs w:val="24"/>
        </w:rPr>
        <w:t>DYI – Do it yourself</w:t>
      </w:r>
      <w:r w:rsidRPr="006F1432">
        <w:rPr>
          <w:rFonts w:ascii="David" w:hAnsi="David" w:cs="David"/>
          <w:sz w:val="24"/>
          <w:szCs w:val="24"/>
          <w:rtl/>
        </w:rPr>
        <w:t xml:space="preserve">) לבין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הקידמה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הטכנולוגית של המאה ה</w:t>
      </w:r>
      <w:r w:rsidR="00EC2AE4">
        <w:rPr>
          <w:rFonts w:ascii="David" w:hAnsi="David" w:cs="David"/>
          <w:sz w:val="24"/>
          <w:szCs w:val="24"/>
        </w:rPr>
        <w:t>-</w:t>
      </w:r>
      <w:r w:rsidRPr="006F1432">
        <w:rPr>
          <w:rFonts w:ascii="David" w:hAnsi="David" w:cs="David"/>
          <w:sz w:val="24"/>
          <w:szCs w:val="24"/>
          <w:rtl/>
        </w:rPr>
        <w:t xml:space="preserve">21. מקובל להגדיר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מייקינג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כיצירה טכנולוגית רב תחומית, ובעיקר יצירה דיגיטלית אולם היא לא מוגבלת לתחום זה בלבד ואנשי קהילת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המייקיינג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מתעסקים במגוון רב של תחומים. בדו"ח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הורייזן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2015 אשר יוצא לאור ע"י האיחוד האירופי סימנו את הקמת </w:t>
      </w:r>
      <w:proofErr w:type="spellStart"/>
      <w:r w:rsidRPr="006F1432">
        <w:rPr>
          <w:rFonts w:ascii="David" w:hAnsi="David" w:cs="David"/>
          <w:sz w:val="24"/>
          <w:szCs w:val="24"/>
          <w:rtl/>
        </w:rPr>
        <w:t>המייקרספייס</w:t>
      </w:r>
      <w:proofErr w:type="spellEnd"/>
      <w:r w:rsidRPr="006F1432">
        <w:rPr>
          <w:rFonts w:ascii="David" w:hAnsi="David" w:cs="David"/>
          <w:sz w:val="24"/>
          <w:szCs w:val="24"/>
          <w:rtl/>
        </w:rPr>
        <w:t xml:space="preserve"> (</w:t>
      </w:r>
      <w:r w:rsidRPr="006F1432">
        <w:rPr>
          <w:rFonts w:ascii="David" w:hAnsi="David" w:cs="David"/>
          <w:sz w:val="24"/>
          <w:szCs w:val="24"/>
        </w:rPr>
        <w:t>Makers Space</w:t>
      </w:r>
      <w:r w:rsidRPr="006F1432">
        <w:rPr>
          <w:rFonts w:ascii="David" w:hAnsi="David" w:cs="David"/>
          <w:sz w:val="24"/>
          <w:szCs w:val="24"/>
          <w:rtl/>
        </w:rPr>
        <w:t>) - כמגמה של אימוץ טכנולוגיה לטובת החינוך</w:t>
      </w:r>
      <w:r w:rsidRPr="006F1432">
        <w:rPr>
          <w:rFonts w:ascii="David" w:hAnsi="David" w:cs="David"/>
          <w:sz w:val="24"/>
          <w:szCs w:val="24"/>
        </w:rPr>
        <w:t>.</w:t>
      </w:r>
      <w:r w:rsidRPr="006F1432">
        <w:rPr>
          <w:rFonts w:ascii="David" w:hAnsi="David" w:cs="David"/>
          <w:sz w:val="24"/>
          <w:szCs w:val="24"/>
          <w:rtl/>
        </w:rPr>
        <w:t xml:space="preserve"> גם בדו</w:t>
      </w:r>
      <w:r w:rsidR="00EC2AE4">
        <w:rPr>
          <w:rFonts w:ascii="David" w:hAnsi="David" w:cs="David" w:hint="cs"/>
          <w:sz w:val="24"/>
          <w:szCs w:val="24"/>
          <w:rtl/>
        </w:rPr>
        <w:t>"</w:t>
      </w:r>
      <w:r w:rsidRPr="006F1432">
        <w:rPr>
          <w:rFonts w:ascii="David" w:hAnsi="David" w:cs="David"/>
          <w:sz w:val="24"/>
          <w:szCs w:val="24"/>
          <w:rtl/>
        </w:rPr>
        <w:t xml:space="preserve">ח המקדים </w:t>
      </w:r>
      <w:r w:rsidR="00EC2AE4">
        <w:rPr>
          <w:rFonts w:ascii="David" w:hAnsi="David" w:cs="David" w:hint="cs"/>
          <w:sz w:val="24"/>
          <w:szCs w:val="24"/>
          <w:rtl/>
        </w:rPr>
        <w:t>משנת</w:t>
      </w:r>
      <w:r w:rsidRPr="006F1432">
        <w:rPr>
          <w:rFonts w:ascii="David" w:hAnsi="David" w:cs="David"/>
          <w:sz w:val="24"/>
          <w:szCs w:val="24"/>
          <w:rtl/>
        </w:rPr>
        <w:t xml:space="preserve"> 2018 דובר על החשיבות של מתחמים אלו בקידום הטכנולוגיות בחינוך. </w:t>
      </w:r>
    </w:p>
    <w:p w:rsidR="006F1432" w:rsidRPr="00EC2AE4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EC2AE4">
        <w:rPr>
          <w:rFonts w:ascii="David" w:hAnsi="David" w:cs="David"/>
          <w:sz w:val="24"/>
          <w:szCs w:val="24"/>
          <w:rtl/>
        </w:rPr>
        <w:t>מייקינג</w:t>
      </w:r>
      <w:proofErr w:type="spellEnd"/>
      <w:r w:rsidRPr="00EC2AE4">
        <w:rPr>
          <w:rFonts w:ascii="David" w:hAnsi="David" w:cs="David"/>
          <w:sz w:val="24"/>
          <w:szCs w:val="24"/>
          <w:rtl/>
        </w:rPr>
        <w:t xml:space="preserve"> מושך אנשים מכל הגי</w:t>
      </w:r>
      <w:r w:rsidR="00EC2AE4">
        <w:rPr>
          <w:rFonts w:ascii="David" w:hAnsi="David" w:cs="David"/>
          <w:sz w:val="24"/>
          <w:szCs w:val="24"/>
          <w:rtl/>
        </w:rPr>
        <w:t xml:space="preserve">לאים וממגוון </w:t>
      </w:r>
      <w:proofErr w:type="spellStart"/>
      <w:r w:rsidR="00EC2AE4">
        <w:rPr>
          <w:rFonts w:ascii="David" w:hAnsi="David" w:cs="David"/>
          <w:sz w:val="24"/>
          <w:szCs w:val="24"/>
          <w:rtl/>
        </w:rPr>
        <w:t>רקעים</w:t>
      </w:r>
      <w:proofErr w:type="spellEnd"/>
      <w:r w:rsidR="00EC2AE4">
        <w:rPr>
          <w:rFonts w:ascii="David" w:hAnsi="David" w:cs="David"/>
          <w:sz w:val="24"/>
          <w:szCs w:val="24"/>
          <w:rtl/>
        </w:rPr>
        <w:t xml:space="preserve"> ויכולות </w:t>
      </w:r>
      <w:r w:rsidR="00EC2AE4">
        <w:rPr>
          <w:rFonts w:ascii="David" w:hAnsi="David" w:cs="David" w:hint="cs"/>
          <w:sz w:val="24"/>
          <w:szCs w:val="24"/>
          <w:rtl/>
        </w:rPr>
        <w:t>ל</w:t>
      </w:r>
      <w:r w:rsidR="00EC2AE4">
        <w:rPr>
          <w:rFonts w:ascii="David" w:hAnsi="David" w:cs="David"/>
          <w:sz w:val="24"/>
          <w:szCs w:val="24"/>
          <w:rtl/>
        </w:rPr>
        <w:t>עשייה שב</w:t>
      </w:r>
      <w:r w:rsidR="00EC2AE4">
        <w:rPr>
          <w:rFonts w:ascii="David" w:hAnsi="David" w:cs="David" w:hint="cs"/>
          <w:sz w:val="24"/>
          <w:szCs w:val="24"/>
          <w:rtl/>
        </w:rPr>
        <w:t>ה</w:t>
      </w:r>
      <w:r w:rsidR="00EC2AE4">
        <w:rPr>
          <w:rFonts w:ascii="David" w:hAnsi="David" w:cs="David"/>
          <w:sz w:val="24"/>
          <w:szCs w:val="24"/>
          <w:rtl/>
        </w:rPr>
        <w:t xml:space="preserve"> מתנסים</w:t>
      </w:r>
      <w:r w:rsidR="00EC2AE4">
        <w:rPr>
          <w:rFonts w:ascii="David" w:hAnsi="David" w:cs="David" w:hint="cs"/>
          <w:sz w:val="24"/>
          <w:szCs w:val="24"/>
          <w:rtl/>
        </w:rPr>
        <w:t xml:space="preserve"> </w:t>
      </w:r>
      <w:r w:rsidRPr="00EC2AE4">
        <w:rPr>
          <w:rFonts w:ascii="David" w:hAnsi="David" w:cs="David"/>
          <w:sz w:val="24"/>
          <w:szCs w:val="24"/>
          <w:rtl/>
        </w:rPr>
        <w:t>ויוצרים. מרחב שבו יצירתיות, עיצוב והנדסה בשילוב עם טכנולוגיות ייצור</w:t>
      </w:r>
      <w:r w:rsidR="00EC2AE4">
        <w:rPr>
          <w:rFonts w:ascii="David" w:hAnsi="David" w:cs="David"/>
          <w:sz w:val="24"/>
          <w:szCs w:val="24"/>
          <w:rtl/>
        </w:rPr>
        <w:t xml:space="preserve"> בתלת </w:t>
      </w:r>
      <w:proofErr w:type="spellStart"/>
      <w:r w:rsidR="00EC2AE4">
        <w:rPr>
          <w:rFonts w:ascii="David" w:hAnsi="David" w:cs="David"/>
          <w:sz w:val="24"/>
          <w:szCs w:val="24"/>
          <w:rtl/>
        </w:rPr>
        <w:t>מימד</w:t>
      </w:r>
      <w:proofErr w:type="spellEnd"/>
      <w:r w:rsidR="00EC2AE4">
        <w:rPr>
          <w:rFonts w:ascii="David" w:hAnsi="David" w:cs="David"/>
          <w:sz w:val="24"/>
          <w:szCs w:val="24"/>
          <w:rtl/>
        </w:rPr>
        <w:t xml:space="preserve"> (מדפסות, </w:t>
      </w:r>
      <w:proofErr w:type="spellStart"/>
      <w:r w:rsidR="00EC2AE4">
        <w:rPr>
          <w:rFonts w:ascii="David" w:hAnsi="David" w:cs="David"/>
          <w:sz w:val="24"/>
          <w:szCs w:val="24"/>
          <w:rtl/>
        </w:rPr>
        <w:t>חותכי</w:t>
      </w:r>
      <w:proofErr w:type="spellEnd"/>
      <w:r w:rsidR="00EC2AE4">
        <w:rPr>
          <w:rFonts w:ascii="David" w:hAnsi="David" w:cs="David"/>
          <w:sz w:val="24"/>
          <w:szCs w:val="24"/>
          <w:rtl/>
        </w:rPr>
        <w:t xml:space="preserve"> לייזר</w:t>
      </w:r>
      <w:r w:rsidRPr="00EC2AE4">
        <w:rPr>
          <w:rFonts w:ascii="David" w:hAnsi="David" w:cs="David"/>
          <w:sz w:val="24"/>
          <w:szCs w:val="24"/>
          <w:rtl/>
        </w:rPr>
        <w:t xml:space="preserve"> ועוד) מצטרפים ליכולות ייצור </w:t>
      </w:r>
      <w:r w:rsidR="00EC2AE4">
        <w:rPr>
          <w:rFonts w:ascii="David" w:hAnsi="David" w:cs="David" w:hint="cs"/>
          <w:sz w:val="24"/>
          <w:szCs w:val="24"/>
          <w:rtl/>
        </w:rPr>
        <w:t>"</w:t>
      </w:r>
      <w:r w:rsidRPr="00EC2AE4">
        <w:rPr>
          <w:rFonts w:ascii="David" w:hAnsi="David" w:cs="David"/>
          <w:sz w:val="24"/>
          <w:szCs w:val="24"/>
          <w:rtl/>
        </w:rPr>
        <w:t>ותיקות</w:t>
      </w:r>
      <w:r w:rsidR="00EC2AE4">
        <w:rPr>
          <w:rFonts w:ascii="David" w:hAnsi="David" w:cs="David" w:hint="cs"/>
          <w:sz w:val="24"/>
          <w:szCs w:val="24"/>
          <w:rtl/>
        </w:rPr>
        <w:t>"</w:t>
      </w:r>
      <w:r w:rsidRPr="00EC2AE4">
        <w:rPr>
          <w:rFonts w:ascii="David" w:hAnsi="David" w:cs="David"/>
          <w:sz w:val="24"/>
          <w:szCs w:val="24"/>
          <w:rtl/>
        </w:rPr>
        <w:t xml:space="preserve"> כמו נגרות, תפירה או רתכות כדי ליצור "מגרש משחקים" חדש ורלוונטי"</w:t>
      </w:r>
    </w:p>
    <w:p w:rsidR="006F1432" w:rsidRPr="000458A4" w:rsidRDefault="006F1432" w:rsidP="00EC2AE4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proofErr w:type="spellStart"/>
      <w:r w:rsidRPr="000458A4">
        <w:rPr>
          <w:rFonts w:ascii="David" w:hAnsi="David" w:cs="David"/>
          <w:b/>
          <w:bCs/>
          <w:sz w:val="24"/>
          <w:szCs w:val="24"/>
          <w:u w:val="single"/>
          <w:rtl/>
        </w:rPr>
        <w:t>מייקינג</w:t>
      </w:r>
      <w:proofErr w:type="spellEnd"/>
      <w:r w:rsidRPr="000458A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בישראל:</w:t>
      </w:r>
    </w:p>
    <w:p w:rsidR="006F1432" w:rsidRPr="00EC2AE4" w:rsidRDefault="006F1432" w:rsidP="00EC2AE4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C2AE4">
        <w:rPr>
          <w:rFonts w:ascii="David" w:hAnsi="David" w:cs="David"/>
          <w:sz w:val="24"/>
          <w:szCs w:val="24"/>
          <w:rtl/>
        </w:rPr>
        <w:t>בישראל</w:t>
      </w:r>
      <w:r w:rsidR="00EC2AE4" w:rsidRPr="00EC2AE4">
        <w:rPr>
          <w:rFonts w:ascii="David" w:hAnsi="David" w:cs="David" w:hint="cs"/>
          <w:sz w:val="24"/>
          <w:szCs w:val="24"/>
          <w:rtl/>
        </w:rPr>
        <w:t xml:space="preserve"> 4 מוזיאוני המדע המוכרים (פארק קרסו בבאר שבע, מוזיאון המדע בירושלים, </w:t>
      </w:r>
      <w:proofErr w:type="spellStart"/>
      <w:r w:rsidR="00EC2AE4" w:rsidRPr="00EC2AE4">
        <w:rPr>
          <w:rFonts w:ascii="David" w:hAnsi="David" w:cs="David" w:hint="cs"/>
          <w:sz w:val="24"/>
          <w:szCs w:val="24"/>
          <w:rtl/>
        </w:rPr>
        <w:t>המדעטק</w:t>
      </w:r>
      <w:proofErr w:type="spellEnd"/>
      <w:r w:rsidR="00EC2AE4" w:rsidRPr="00EC2AE4">
        <w:rPr>
          <w:rFonts w:ascii="David" w:hAnsi="David" w:cs="David" w:hint="cs"/>
          <w:sz w:val="24"/>
          <w:szCs w:val="24"/>
          <w:rtl/>
        </w:rPr>
        <w:t xml:space="preserve"> בחיפה, ומכון דוידסון ברחובות) </w:t>
      </w:r>
      <w:r w:rsidRPr="00EC2AE4">
        <w:rPr>
          <w:rFonts w:ascii="David" w:hAnsi="David" w:cs="David"/>
          <w:sz w:val="24"/>
          <w:szCs w:val="24"/>
          <w:rtl/>
        </w:rPr>
        <w:t>מתעסקים בתחום</w:t>
      </w:r>
      <w:r w:rsidR="00EC2AE4" w:rsidRPr="00EC2AE4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EC2AE4" w:rsidRPr="00EC2AE4">
        <w:rPr>
          <w:rFonts w:ascii="David" w:hAnsi="David" w:cs="David" w:hint="cs"/>
          <w:sz w:val="24"/>
          <w:szCs w:val="24"/>
          <w:rtl/>
        </w:rPr>
        <w:t>המייקרינג</w:t>
      </w:r>
      <w:proofErr w:type="spellEnd"/>
      <w:r w:rsidR="00EC2AE4" w:rsidRPr="00EC2AE4">
        <w:rPr>
          <w:rFonts w:ascii="David" w:hAnsi="David" w:cs="David" w:hint="cs"/>
          <w:sz w:val="24"/>
          <w:szCs w:val="24"/>
          <w:rtl/>
        </w:rPr>
        <w:t xml:space="preserve"> בנוסף </w:t>
      </w:r>
      <w:r w:rsidRPr="00EC2AE4">
        <w:rPr>
          <w:rFonts w:ascii="David" w:hAnsi="David" w:cs="David"/>
          <w:sz w:val="24"/>
          <w:szCs w:val="24"/>
          <w:rtl/>
        </w:rPr>
        <w:t>ליזמים ואנשים פרטיים.</w:t>
      </w:r>
    </w:p>
    <w:p w:rsidR="006F1432" w:rsidRPr="000458A4" w:rsidRDefault="00EC2AE4" w:rsidP="000458A4">
      <w:pPr>
        <w:pStyle w:val="a8"/>
        <w:numPr>
          <w:ilvl w:val="0"/>
          <w:numId w:val="18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0458A4">
        <w:rPr>
          <w:rFonts w:ascii="David" w:hAnsi="David" w:cs="David" w:hint="cs"/>
          <w:sz w:val="24"/>
          <w:szCs w:val="24"/>
          <w:rtl/>
        </w:rPr>
        <w:t>בנוסף קיימים 2</w:t>
      </w:r>
      <w:r w:rsidRPr="000458A4">
        <w:rPr>
          <w:rFonts w:ascii="David" w:hAnsi="David" w:cs="David"/>
          <w:sz w:val="24"/>
          <w:szCs w:val="24"/>
          <w:rtl/>
        </w:rPr>
        <w:t xml:space="preserve"> גופים </w:t>
      </w:r>
      <w:r w:rsidRPr="000458A4">
        <w:rPr>
          <w:rFonts w:ascii="David" w:hAnsi="David" w:cs="David" w:hint="cs"/>
          <w:sz w:val="24"/>
          <w:szCs w:val="24"/>
          <w:rtl/>
        </w:rPr>
        <w:t xml:space="preserve">נוספים </w:t>
      </w:r>
      <w:r w:rsidRPr="000458A4">
        <w:rPr>
          <w:rFonts w:ascii="David" w:hAnsi="David" w:cs="David"/>
          <w:sz w:val="24"/>
          <w:szCs w:val="24"/>
          <w:rtl/>
        </w:rPr>
        <w:t>מרכזיים</w:t>
      </w:r>
      <w:r w:rsidRPr="000458A4">
        <w:rPr>
          <w:rFonts w:ascii="David" w:hAnsi="David" w:cs="David" w:hint="cs"/>
          <w:sz w:val="24"/>
          <w:szCs w:val="24"/>
          <w:rtl/>
        </w:rPr>
        <w:t xml:space="preserve"> בישראל אשר </w:t>
      </w:r>
      <w:r w:rsidR="006F1432" w:rsidRPr="000458A4">
        <w:rPr>
          <w:rFonts w:ascii="David" w:hAnsi="David" w:cs="David"/>
          <w:sz w:val="24"/>
          <w:szCs w:val="24"/>
          <w:rtl/>
        </w:rPr>
        <w:t>מתמחים בתחום זה</w:t>
      </w:r>
      <w:r w:rsidR="000458A4">
        <w:rPr>
          <w:rFonts w:ascii="David" w:hAnsi="David" w:cs="David" w:hint="cs"/>
          <w:sz w:val="24"/>
          <w:szCs w:val="24"/>
          <w:rtl/>
        </w:rPr>
        <w:t xml:space="preserve"> :</w:t>
      </w:r>
      <w:proofErr w:type="spellStart"/>
      <w:r w:rsidR="006F1432" w:rsidRPr="000458A4">
        <w:rPr>
          <w:rFonts w:ascii="David" w:hAnsi="David" w:cs="David"/>
          <w:sz w:val="24"/>
          <w:szCs w:val="24"/>
        </w:rPr>
        <w:t>Mindcet</w:t>
      </w:r>
      <w:proofErr w:type="spellEnd"/>
      <w:r w:rsidR="006F1432" w:rsidRPr="000458A4">
        <w:rPr>
          <w:rFonts w:ascii="David" w:hAnsi="David" w:cs="David"/>
          <w:sz w:val="24"/>
          <w:szCs w:val="24"/>
          <w:rtl/>
        </w:rPr>
        <w:t xml:space="preserve"> - חברת בת של מט"ח המתעסקת בחדשנות ופיתוח טכנולוגיות בתחום החינוך.</w:t>
      </w:r>
      <w:r w:rsidR="000458A4" w:rsidRPr="000458A4">
        <w:rPr>
          <w:rFonts w:ascii="David" w:hAnsi="David" w:cs="David" w:hint="cs"/>
          <w:sz w:val="24"/>
          <w:szCs w:val="24"/>
          <w:rtl/>
        </w:rPr>
        <w:t xml:space="preserve"> ו</w:t>
      </w:r>
      <w:r w:rsidR="006F1432" w:rsidRPr="000458A4">
        <w:rPr>
          <w:rFonts w:ascii="David" w:hAnsi="David" w:cs="David"/>
          <w:sz w:val="24"/>
          <w:szCs w:val="24"/>
          <w:rtl/>
        </w:rPr>
        <w:t>עמותת מפרש – פלטפורמה חד</w:t>
      </w:r>
      <w:r w:rsidRPr="000458A4">
        <w:rPr>
          <w:rFonts w:ascii="David" w:hAnsi="David" w:cs="David"/>
          <w:sz w:val="24"/>
          <w:szCs w:val="24"/>
          <w:rtl/>
        </w:rPr>
        <w:t xml:space="preserve">שנית לקידום ופיתוח תרבות יזמית </w:t>
      </w:r>
      <w:r w:rsidR="006F1432" w:rsidRPr="000458A4">
        <w:rPr>
          <w:rFonts w:ascii="David" w:hAnsi="David" w:cs="David"/>
          <w:sz w:val="24"/>
          <w:szCs w:val="24"/>
          <w:rtl/>
        </w:rPr>
        <w:t xml:space="preserve">במערכת החינוך. </w:t>
      </w:r>
    </w:p>
    <w:p w:rsidR="00EC2AE4" w:rsidRPr="000458A4" w:rsidRDefault="006F1432" w:rsidP="00EC2AE4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EC2AE4">
        <w:rPr>
          <w:rFonts w:ascii="David" w:hAnsi="David" w:cs="David"/>
          <w:sz w:val="24"/>
          <w:szCs w:val="24"/>
          <w:rtl/>
        </w:rPr>
        <w:t>ישנם גו</w:t>
      </w:r>
      <w:r w:rsidR="00EC2AE4" w:rsidRPr="00EC2AE4">
        <w:rPr>
          <w:rFonts w:ascii="David" w:hAnsi="David" w:cs="David"/>
          <w:sz w:val="24"/>
          <w:szCs w:val="24"/>
          <w:rtl/>
        </w:rPr>
        <w:t>פים נוספים אשר ערכו כנסים בנושא</w:t>
      </w:r>
      <w:r w:rsidRPr="00EC2AE4">
        <w:rPr>
          <w:rFonts w:ascii="David" w:hAnsi="David" w:cs="David"/>
          <w:sz w:val="24"/>
          <w:szCs w:val="24"/>
          <w:rtl/>
        </w:rPr>
        <w:t xml:space="preserve"> (למשל </w:t>
      </w:r>
      <w:r w:rsidRPr="000458A4">
        <w:rPr>
          <w:rFonts w:ascii="David" w:hAnsi="David" w:cs="David"/>
          <w:sz w:val="24"/>
          <w:szCs w:val="24"/>
          <w:rtl/>
        </w:rPr>
        <w:t>המעבדה לחדשנות במדיה ב</w:t>
      </w:r>
      <w:r w:rsidR="00EC2AE4" w:rsidRPr="000458A4">
        <w:rPr>
          <w:rFonts w:ascii="David" w:hAnsi="David" w:cs="David" w:hint="cs"/>
          <w:sz w:val="24"/>
          <w:szCs w:val="24"/>
          <w:rtl/>
        </w:rPr>
        <w:t>מרכז ה</w:t>
      </w:r>
      <w:r w:rsidR="00EC2AE4" w:rsidRPr="000458A4">
        <w:rPr>
          <w:rFonts w:ascii="David" w:hAnsi="David" w:cs="David"/>
          <w:sz w:val="24"/>
          <w:szCs w:val="24"/>
          <w:rtl/>
        </w:rPr>
        <w:t>בינתחומי)</w:t>
      </w:r>
      <w:r w:rsidR="00EC2AE4" w:rsidRPr="000458A4">
        <w:rPr>
          <w:rFonts w:ascii="David" w:hAnsi="David" w:cs="David" w:hint="cs"/>
          <w:sz w:val="24"/>
          <w:szCs w:val="24"/>
          <w:rtl/>
        </w:rPr>
        <w:t>.</w:t>
      </w:r>
    </w:p>
    <w:p w:rsidR="00EC2AE4" w:rsidRDefault="00EC2AE4" w:rsidP="00EC2AE4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0458A4">
        <w:rPr>
          <w:rFonts w:ascii="David" w:hAnsi="David" w:cs="David" w:hint="cs"/>
          <w:sz w:val="24"/>
          <w:szCs w:val="24"/>
          <w:rtl/>
        </w:rPr>
        <w:t xml:space="preserve">בשל החשיבות שהכיר המשרד בנושא, בשנת 2016 פרסם המשרד </w:t>
      </w:r>
      <w:r w:rsidRPr="000458A4">
        <w:rPr>
          <w:rFonts w:cs="David" w:hint="cs"/>
          <w:sz w:val="24"/>
          <w:szCs w:val="24"/>
          <w:rtl/>
        </w:rPr>
        <w:t>מכרז פומבי מס' 2016/16 לפיתוח חוגים בתחומי המדעים והפעלתם במוזיאונים</w:t>
      </w:r>
      <w:r w:rsidRPr="000458A4">
        <w:rPr>
          <w:rFonts w:ascii="David" w:hAnsi="David" w:cs="David" w:hint="cs"/>
          <w:sz w:val="24"/>
          <w:szCs w:val="24"/>
          <w:rtl/>
        </w:rPr>
        <w:t>. במכ</w:t>
      </w:r>
      <w:r w:rsidRPr="00EC2AE4">
        <w:rPr>
          <w:rFonts w:ascii="David" w:hAnsi="David" w:cs="David" w:hint="cs"/>
          <w:sz w:val="24"/>
          <w:szCs w:val="24"/>
          <w:rtl/>
        </w:rPr>
        <w:t xml:space="preserve">רז זה זכו </w:t>
      </w:r>
      <w:proofErr w:type="spellStart"/>
      <w:r w:rsidRPr="00EC2AE4">
        <w:rPr>
          <w:rFonts w:ascii="David" w:hAnsi="David" w:cs="David" w:hint="cs"/>
          <w:sz w:val="24"/>
          <w:szCs w:val="24"/>
          <w:rtl/>
        </w:rPr>
        <w:t>המדעטק</w:t>
      </w:r>
      <w:proofErr w:type="spellEnd"/>
      <w:r w:rsidRPr="00EC2AE4">
        <w:rPr>
          <w:rFonts w:ascii="David" w:hAnsi="David" w:cs="David" w:hint="cs"/>
          <w:sz w:val="24"/>
          <w:szCs w:val="24"/>
          <w:rtl/>
        </w:rPr>
        <w:t xml:space="preserve"> ומוזיאון המדע ע"ש בלומפילד בביצוע חוגים. החוגים מבוצעים ברמה גבוהה ומתקיימת הארכת התקשרות עם ספקים אלו, בהתאם לתנאי המכרז. </w:t>
      </w:r>
    </w:p>
    <w:p w:rsidR="006F1432" w:rsidRDefault="00697993" w:rsidP="00697993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כל הגופים המוזכרים לעיל מבצעים פעילויות קטנות מעיין חוגים, תערוכות וכנסים מצומצמים לקידום התחום. אולם מוזיאון המדע מקיים אירועים בקנה מידה גדול ע"מ לחזק </w:t>
      </w:r>
      <w:r>
        <w:rPr>
          <w:rFonts w:ascii="David" w:hAnsi="David" w:cs="David"/>
          <w:b/>
          <w:bCs/>
          <w:sz w:val="24"/>
          <w:szCs w:val="24"/>
          <w:rtl/>
        </w:rPr>
        <w:t>ו</w:t>
      </w:r>
      <w:r>
        <w:rPr>
          <w:rFonts w:ascii="David" w:hAnsi="David" w:cs="David" w:hint="cs"/>
          <w:b/>
          <w:bCs/>
          <w:sz w:val="24"/>
          <w:szCs w:val="24"/>
          <w:rtl/>
        </w:rPr>
        <w:t>ל</w:t>
      </w:r>
      <w:r w:rsidR="006F1432" w:rsidRPr="006F1432">
        <w:rPr>
          <w:rFonts w:ascii="David" w:hAnsi="David" w:cs="David"/>
          <w:b/>
          <w:bCs/>
          <w:sz w:val="24"/>
          <w:szCs w:val="24"/>
          <w:rtl/>
        </w:rPr>
        <w:t xml:space="preserve">מנף את קהילת </w:t>
      </w:r>
      <w:proofErr w:type="spellStart"/>
      <w:r w:rsidR="006F1432" w:rsidRPr="006F1432">
        <w:rPr>
          <w:rFonts w:ascii="David" w:hAnsi="David" w:cs="David"/>
          <w:b/>
          <w:bCs/>
          <w:sz w:val="24"/>
          <w:szCs w:val="24"/>
          <w:rtl/>
        </w:rPr>
        <w:t>המייקינג</w:t>
      </w:r>
      <w:proofErr w:type="spellEnd"/>
      <w:r w:rsidR="006F1432" w:rsidRPr="006F143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בישראל </w:t>
      </w:r>
      <w:r w:rsidR="006F1432" w:rsidRPr="006F1432">
        <w:rPr>
          <w:rFonts w:ascii="David" w:hAnsi="David" w:cs="David"/>
          <w:b/>
          <w:bCs/>
          <w:sz w:val="24"/>
          <w:szCs w:val="24"/>
          <w:rtl/>
        </w:rPr>
        <w:t>ומחבר אותה לציבור הרחב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ולקהילת המייק הבינלאומית</w:t>
      </w:r>
      <w:r w:rsidR="006F1432" w:rsidRPr="006F1432">
        <w:rPr>
          <w:rFonts w:ascii="David" w:hAnsi="David" w:cs="David"/>
          <w:b/>
          <w:bCs/>
          <w:sz w:val="24"/>
          <w:szCs w:val="24"/>
          <w:rtl/>
        </w:rPr>
        <w:t xml:space="preserve">. </w:t>
      </w:r>
    </w:p>
    <w:p w:rsidR="00697993" w:rsidRPr="006F1432" w:rsidRDefault="00697993" w:rsidP="00697993">
      <w:pPr>
        <w:pStyle w:val="a8"/>
        <w:spacing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6F1432" w:rsidRPr="00697993" w:rsidRDefault="006F1432" w:rsidP="000D227F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697993">
        <w:rPr>
          <w:rFonts w:ascii="David" w:hAnsi="David" w:cs="David" w:hint="cs"/>
          <w:sz w:val="24"/>
          <w:szCs w:val="24"/>
          <w:rtl/>
        </w:rPr>
        <w:lastRenderedPageBreak/>
        <w:t xml:space="preserve">המיזם המשותף </w:t>
      </w:r>
      <w:r w:rsidR="00697993">
        <w:rPr>
          <w:rFonts w:ascii="David" w:hAnsi="David" w:cs="David" w:hint="cs"/>
          <w:sz w:val="24"/>
          <w:szCs w:val="24"/>
          <w:rtl/>
        </w:rPr>
        <w:t>ה</w:t>
      </w:r>
      <w:r w:rsidRPr="00697993">
        <w:rPr>
          <w:rFonts w:ascii="David" w:hAnsi="David" w:cs="David" w:hint="cs"/>
          <w:sz w:val="24"/>
          <w:szCs w:val="24"/>
          <w:rtl/>
        </w:rPr>
        <w:t xml:space="preserve">מוצע להלן יבוצע ע"י מוזיאון המדע אולם כל הגופים העוסקים בתחום </w:t>
      </w:r>
      <w:r w:rsidR="00697993">
        <w:rPr>
          <w:rFonts w:ascii="David" w:hAnsi="David" w:cs="David" w:hint="cs"/>
          <w:sz w:val="24"/>
          <w:szCs w:val="24"/>
          <w:rtl/>
        </w:rPr>
        <w:t xml:space="preserve">המצוינים לעיל </w:t>
      </w:r>
      <w:r w:rsidRPr="00697993">
        <w:rPr>
          <w:rFonts w:ascii="David" w:hAnsi="David" w:cs="David" w:hint="cs"/>
          <w:sz w:val="24"/>
          <w:szCs w:val="24"/>
          <w:rtl/>
        </w:rPr>
        <w:t xml:space="preserve">יוזמנו להשתתף בירידים השונים וכן </w:t>
      </w:r>
      <w:r w:rsidR="00697993">
        <w:rPr>
          <w:rFonts w:ascii="David" w:hAnsi="David" w:cs="David" w:hint="cs"/>
          <w:sz w:val="24"/>
          <w:szCs w:val="24"/>
          <w:rtl/>
        </w:rPr>
        <w:t xml:space="preserve">להשתמש באתר </w:t>
      </w:r>
      <w:r w:rsidR="000D227F">
        <w:rPr>
          <w:rFonts w:ascii="David" w:hAnsi="David" w:cs="David" w:hint="cs"/>
          <w:sz w:val="24"/>
          <w:szCs w:val="24"/>
          <w:rtl/>
        </w:rPr>
        <w:t xml:space="preserve">הייעודי </w:t>
      </w:r>
      <w:r w:rsidRPr="00697993">
        <w:rPr>
          <w:rFonts w:ascii="David" w:hAnsi="David" w:cs="David" w:hint="cs"/>
          <w:sz w:val="24"/>
          <w:szCs w:val="24"/>
          <w:rtl/>
        </w:rPr>
        <w:t xml:space="preserve">אשר </w:t>
      </w:r>
      <w:r w:rsidR="000D227F">
        <w:rPr>
          <w:rFonts w:ascii="David" w:hAnsi="David" w:cs="David" w:hint="cs"/>
          <w:sz w:val="24"/>
          <w:szCs w:val="24"/>
          <w:rtl/>
        </w:rPr>
        <w:t>יבנה</w:t>
      </w:r>
      <w:r w:rsidR="00697993">
        <w:rPr>
          <w:rFonts w:ascii="David" w:hAnsi="David" w:cs="David" w:hint="cs"/>
          <w:sz w:val="24"/>
          <w:szCs w:val="24"/>
          <w:rtl/>
        </w:rPr>
        <w:t xml:space="preserve"> לקידום הנושא</w:t>
      </w:r>
      <w:r w:rsidRPr="00697993">
        <w:rPr>
          <w:rFonts w:ascii="David" w:hAnsi="David" w:cs="David" w:hint="cs"/>
          <w:sz w:val="24"/>
          <w:szCs w:val="24"/>
          <w:rtl/>
        </w:rPr>
        <w:t>.</w:t>
      </w:r>
    </w:p>
    <w:p w:rsidR="006F1432" w:rsidRPr="006F1432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6F1432">
        <w:rPr>
          <w:rFonts w:ascii="David" w:hAnsi="David" w:cs="David"/>
          <w:sz w:val="24"/>
          <w:szCs w:val="24"/>
          <w:u w:val="single"/>
          <w:rtl/>
        </w:rPr>
        <w:t>המיזם המוצע:</w:t>
      </w:r>
    </w:p>
    <w:p w:rsidR="00A023F9" w:rsidRDefault="006F1432" w:rsidP="000458A4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D27B3">
        <w:rPr>
          <w:rFonts w:ascii="David" w:hAnsi="David" w:cs="David"/>
          <w:sz w:val="24"/>
          <w:szCs w:val="24"/>
          <w:rtl/>
        </w:rPr>
        <w:t xml:space="preserve">מוזיאון המדע מפעיל </w:t>
      </w:r>
      <w:r w:rsidR="00726E56" w:rsidRPr="001D27B3">
        <w:rPr>
          <w:rFonts w:ascii="David" w:hAnsi="David" w:cs="David" w:hint="cs"/>
          <w:sz w:val="24"/>
          <w:szCs w:val="24"/>
          <w:rtl/>
        </w:rPr>
        <w:t>משנת 2013</w:t>
      </w:r>
      <w:r w:rsidRPr="001D27B3">
        <w:rPr>
          <w:rFonts w:ascii="David" w:hAnsi="David" w:cs="David"/>
          <w:sz w:val="24"/>
          <w:szCs w:val="24"/>
          <w:rtl/>
        </w:rPr>
        <w:t xml:space="preserve"> את שבוע המייק</w:t>
      </w:r>
      <w:r w:rsidR="00726E56" w:rsidRPr="001D27B3">
        <w:rPr>
          <w:rFonts w:ascii="David" w:hAnsi="David" w:cs="David" w:hint="cs"/>
          <w:sz w:val="24"/>
          <w:szCs w:val="24"/>
          <w:rtl/>
        </w:rPr>
        <w:t xml:space="preserve"> במתכונת</w:t>
      </w:r>
      <w:r w:rsidR="001D27B3" w:rsidRPr="001D27B3">
        <w:rPr>
          <w:rFonts w:ascii="David" w:hAnsi="David" w:cs="David" w:hint="cs"/>
          <w:sz w:val="24"/>
          <w:szCs w:val="24"/>
          <w:rtl/>
        </w:rPr>
        <w:t xml:space="preserve"> מצומצמת</w:t>
      </w:r>
      <w:r w:rsidR="00726E56" w:rsidRPr="001D27B3">
        <w:rPr>
          <w:rFonts w:ascii="David" w:hAnsi="David" w:cs="David" w:hint="cs"/>
          <w:sz w:val="24"/>
          <w:szCs w:val="24"/>
          <w:rtl/>
        </w:rPr>
        <w:t xml:space="preserve"> </w:t>
      </w:r>
      <w:r w:rsidR="001D27B3" w:rsidRPr="001D27B3">
        <w:rPr>
          <w:rFonts w:ascii="David" w:hAnsi="David" w:cs="David" w:hint="cs"/>
          <w:sz w:val="24"/>
          <w:szCs w:val="24"/>
          <w:rtl/>
        </w:rPr>
        <w:t>של 2</w:t>
      </w:r>
      <w:r w:rsidR="000458A4">
        <w:rPr>
          <w:rFonts w:ascii="David" w:hAnsi="David" w:cs="David" w:hint="cs"/>
          <w:sz w:val="24"/>
          <w:szCs w:val="24"/>
          <w:rtl/>
        </w:rPr>
        <w:t xml:space="preserve"> אירועי עוגן: </w:t>
      </w:r>
      <w:r w:rsidR="001D27B3" w:rsidRPr="001D27B3">
        <w:rPr>
          <w:rFonts w:ascii="David" w:hAnsi="David" w:cs="David" w:hint="cs"/>
          <w:sz w:val="24"/>
          <w:szCs w:val="24"/>
          <w:rtl/>
        </w:rPr>
        <w:t xml:space="preserve">כנס </w:t>
      </w:r>
      <w:proofErr w:type="spellStart"/>
      <w:r w:rsidR="001D27B3" w:rsidRPr="001D27B3">
        <w:rPr>
          <w:rFonts w:ascii="David" w:hAnsi="David" w:cs="David" w:hint="cs"/>
          <w:sz w:val="24"/>
          <w:szCs w:val="24"/>
        </w:rPr>
        <w:t>F</w:t>
      </w:r>
      <w:r w:rsidR="001D27B3" w:rsidRPr="001D27B3">
        <w:rPr>
          <w:rFonts w:ascii="David" w:hAnsi="David" w:cs="David"/>
          <w:sz w:val="24"/>
          <w:szCs w:val="24"/>
        </w:rPr>
        <w:t>ablearn</w:t>
      </w:r>
      <w:proofErr w:type="spellEnd"/>
      <w:r w:rsidR="001D27B3" w:rsidRPr="001D27B3">
        <w:rPr>
          <w:rFonts w:ascii="David" w:hAnsi="David" w:cs="David"/>
          <w:sz w:val="24"/>
          <w:szCs w:val="24"/>
        </w:rPr>
        <w:t xml:space="preserve"> </w:t>
      </w:r>
      <w:r w:rsidR="001D27B3" w:rsidRPr="001D27B3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1D27B3" w:rsidRPr="001D27B3">
        <w:rPr>
          <w:rFonts w:ascii="David" w:hAnsi="David" w:cs="David" w:hint="cs"/>
          <w:sz w:val="24"/>
          <w:szCs w:val="24"/>
          <w:rtl/>
        </w:rPr>
        <w:t>והאקטון</w:t>
      </w:r>
      <w:proofErr w:type="spellEnd"/>
      <w:r w:rsidR="001D27B3" w:rsidRPr="001D27B3">
        <w:rPr>
          <w:rFonts w:ascii="David" w:hAnsi="David" w:cs="David" w:hint="cs"/>
          <w:sz w:val="24"/>
          <w:szCs w:val="24"/>
          <w:rtl/>
        </w:rPr>
        <w:t xml:space="preserve"> דרום ואירוע נוסף- יריד מייק בתוך המוזיאון</w:t>
      </w:r>
      <w:r w:rsidR="00726E56" w:rsidRPr="001D27B3">
        <w:rPr>
          <w:rFonts w:ascii="David" w:hAnsi="David" w:cs="David"/>
          <w:sz w:val="24"/>
          <w:szCs w:val="24"/>
        </w:rPr>
        <w:t xml:space="preserve"> </w:t>
      </w:r>
      <w:r w:rsidRPr="001D27B3">
        <w:rPr>
          <w:rFonts w:ascii="David" w:hAnsi="David" w:cs="David"/>
          <w:sz w:val="24"/>
          <w:szCs w:val="24"/>
          <w:rtl/>
        </w:rPr>
        <w:t>.</w:t>
      </w:r>
    </w:p>
    <w:p w:rsidR="001F340F" w:rsidRDefault="001F340F" w:rsidP="001F340F">
      <w:pPr>
        <w:pStyle w:val="a8"/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0A3FAA" w:rsidRDefault="000A3FAA" w:rsidP="001F340F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שבוע המייק מתקיים בתאריכים </w:t>
      </w:r>
      <w:r w:rsidR="001F340F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24-29.11.19</w:t>
      </w:r>
      <w:r w:rsidR="001F340F">
        <w:rPr>
          <w:rFonts w:ascii="David" w:hAnsi="David" w:cs="David" w:hint="cs"/>
          <w:sz w:val="24"/>
          <w:szCs w:val="24"/>
          <w:rtl/>
        </w:rPr>
        <w:t xml:space="preserve">, (ימי ראשון </w:t>
      </w:r>
      <w:r w:rsidR="001F340F">
        <w:rPr>
          <w:rFonts w:ascii="David" w:hAnsi="David" w:cs="David"/>
          <w:sz w:val="24"/>
          <w:szCs w:val="24"/>
          <w:rtl/>
        </w:rPr>
        <w:t>–</w:t>
      </w:r>
      <w:r w:rsidR="001F340F">
        <w:rPr>
          <w:rFonts w:ascii="David" w:hAnsi="David" w:cs="David" w:hint="cs"/>
          <w:sz w:val="24"/>
          <w:szCs w:val="24"/>
          <w:rtl/>
        </w:rPr>
        <w:t xml:space="preserve"> שישי).</w:t>
      </w:r>
    </w:p>
    <w:p w:rsidR="001F340F" w:rsidRDefault="001F340F" w:rsidP="001F340F">
      <w:pPr>
        <w:pStyle w:val="a8"/>
        <w:spacing w:after="16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</w:p>
    <w:p w:rsidR="000A3FAA" w:rsidRPr="000A3FAA" w:rsidRDefault="001F340F" w:rsidP="001F340F">
      <w:pPr>
        <w:pStyle w:val="a8"/>
        <w:numPr>
          <w:ilvl w:val="0"/>
          <w:numId w:val="23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בשל החשיבות שרואה המשרד בתחום המייק ובהתאמתו למטרות אגף מדע וקהילה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להנגיש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ולקדם תחומי מדעים וטכנולוגי</w:t>
      </w:r>
      <w:r>
        <w:rPr>
          <w:rFonts w:ascii="David" w:hAnsi="David" w:cs="David" w:hint="eastAsia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 xml:space="preserve"> יזם אגף מדע וקהילה פגישות עם מוזיאון המדע ע"מ לקדם ו</w:t>
      </w:r>
      <w:r>
        <w:rPr>
          <w:rFonts w:ascii="David" w:hAnsi="David" w:cs="David"/>
          <w:sz w:val="24"/>
          <w:szCs w:val="24"/>
          <w:rtl/>
        </w:rPr>
        <w:t xml:space="preserve">להרחיב את </w:t>
      </w:r>
      <w:r w:rsidR="00726E56" w:rsidRPr="000A3FAA">
        <w:rPr>
          <w:rFonts w:ascii="David" w:hAnsi="David" w:cs="David"/>
          <w:sz w:val="24"/>
          <w:szCs w:val="24"/>
          <w:rtl/>
        </w:rPr>
        <w:t>שבוע</w:t>
      </w:r>
      <w:r>
        <w:rPr>
          <w:rFonts w:ascii="David" w:hAnsi="David" w:cs="David" w:hint="cs"/>
          <w:sz w:val="24"/>
          <w:szCs w:val="24"/>
          <w:rtl/>
        </w:rPr>
        <w:t xml:space="preserve"> המייק</w:t>
      </w:r>
      <w:r w:rsidR="00726E56" w:rsidRPr="000A3FAA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A023F9" w:rsidRPr="000A3FAA">
        <w:rPr>
          <w:rFonts w:ascii="David" w:hAnsi="David" w:cs="David"/>
          <w:sz w:val="24"/>
          <w:szCs w:val="24"/>
          <w:u w:val="single"/>
          <w:rtl/>
        </w:rPr>
        <w:t>ולהנגיש</w:t>
      </w:r>
      <w:proofErr w:type="spellEnd"/>
      <w:r w:rsidR="00A023F9" w:rsidRPr="000A3FAA">
        <w:rPr>
          <w:rFonts w:ascii="David" w:hAnsi="David" w:cs="David"/>
          <w:sz w:val="24"/>
          <w:szCs w:val="24"/>
          <w:u w:val="single"/>
          <w:rtl/>
        </w:rPr>
        <w:t xml:space="preserve"> אותו ל</w:t>
      </w:r>
      <w:r w:rsidR="00A023F9" w:rsidRPr="000A3FAA">
        <w:rPr>
          <w:rFonts w:ascii="David" w:hAnsi="David" w:cs="David" w:hint="cs"/>
          <w:sz w:val="24"/>
          <w:szCs w:val="24"/>
          <w:u w:val="single"/>
          <w:rtl/>
        </w:rPr>
        <w:t>ציבור</w:t>
      </w:r>
      <w:r w:rsidR="001D27B3" w:rsidRPr="000A3FAA">
        <w:rPr>
          <w:rFonts w:ascii="David" w:hAnsi="David" w:cs="David" w:hint="cs"/>
          <w:sz w:val="24"/>
          <w:szCs w:val="24"/>
          <w:u w:val="single"/>
          <w:rtl/>
        </w:rPr>
        <w:t xml:space="preserve"> הרחב</w:t>
      </w:r>
      <w:r w:rsidR="00A023F9" w:rsidRPr="000A3FAA">
        <w:rPr>
          <w:rFonts w:ascii="David" w:hAnsi="David" w:cs="David" w:hint="cs"/>
          <w:sz w:val="24"/>
          <w:szCs w:val="24"/>
          <w:rtl/>
        </w:rPr>
        <w:t xml:space="preserve"> באמצעות </w:t>
      </w:r>
      <w:r w:rsidR="001D27B3" w:rsidRPr="000A3FAA">
        <w:rPr>
          <w:rFonts w:ascii="David" w:hAnsi="David" w:cs="David" w:hint="cs"/>
          <w:sz w:val="24"/>
          <w:szCs w:val="24"/>
          <w:rtl/>
        </w:rPr>
        <w:t>2</w:t>
      </w:r>
      <w:r w:rsidR="00A023F9" w:rsidRPr="000A3FAA">
        <w:rPr>
          <w:rFonts w:ascii="David" w:hAnsi="David" w:cs="David" w:hint="cs"/>
          <w:sz w:val="24"/>
          <w:szCs w:val="24"/>
          <w:rtl/>
        </w:rPr>
        <w:t xml:space="preserve"> תכניות נוספות חדשות לביצוע במסגרת שבוע המייק</w:t>
      </w:r>
      <w:r>
        <w:rPr>
          <w:rFonts w:ascii="David" w:hAnsi="David" w:cs="David" w:hint="cs"/>
          <w:sz w:val="24"/>
          <w:szCs w:val="24"/>
          <w:rtl/>
        </w:rPr>
        <w:t xml:space="preserve"> והרחבה של </w:t>
      </w:r>
      <w:proofErr w:type="spellStart"/>
      <w:r>
        <w:rPr>
          <w:rFonts w:ascii="David" w:hAnsi="David" w:cs="David" w:hint="cs"/>
          <w:sz w:val="24"/>
          <w:szCs w:val="24"/>
          <w:rtl/>
        </w:rPr>
        <w:t>תוכנית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קיימת</w:t>
      </w:r>
      <w:r w:rsidR="00A023F9" w:rsidRPr="000A3FAA">
        <w:rPr>
          <w:rFonts w:ascii="David" w:hAnsi="David" w:cs="David" w:hint="cs"/>
          <w:sz w:val="24"/>
          <w:szCs w:val="24"/>
          <w:rtl/>
        </w:rPr>
        <w:t>: (1) קיום שוק הזדמנויות.</w:t>
      </w:r>
      <w:r w:rsidR="000A3FAA" w:rsidRPr="000A3FAA">
        <w:rPr>
          <w:rFonts w:ascii="David" w:hAnsi="David" w:cs="David" w:hint="cs"/>
          <w:sz w:val="24"/>
          <w:szCs w:val="24"/>
          <w:rtl/>
        </w:rPr>
        <w:t xml:space="preserve"> (2) אתר לשבוע המייק (הכולל תכנים וחשיפה לתחום ולאירועים. </w:t>
      </w:r>
      <w:r w:rsidR="00A023F9" w:rsidRPr="000A3FAA">
        <w:rPr>
          <w:rFonts w:ascii="David" w:hAnsi="David" w:cs="David" w:hint="cs"/>
          <w:sz w:val="24"/>
          <w:szCs w:val="24"/>
          <w:rtl/>
        </w:rPr>
        <w:t>(</w:t>
      </w:r>
      <w:r w:rsidR="000A3FAA">
        <w:rPr>
          <w:rFonts w:ascii="David" w:hAnsi="David" w:cs="David" w:hint="cs"/>
          <w:sz w:val="24"/>
          <w:szCs w:val="24"/>
          <w:rtl/>
        </w:rPr>
        <w:t>3</w:t>
      </w:r>
      <w:r w:rsidR="00A023F9" w:rsidRPr="000A3FAA">
        <w:rPr>
          <w:rFonts w:ascii="David" w:hAnsi="David" w:cs="David" w:hint="cs"/>
          <w:sz w:val="24"/>
          <w:szCs w:val="24"/>
          <w:rtl/>
        </w:rPr>
        <w:t>)</w:t>
      </w:r>
      <w:r w:rsidR="000A3FAA">
        <w:rPr>
          <w:rFonts w:ascii="David" w:hAnsi="David" w:cs="David" w:hint="cs"/>
          <w:sz w:val="24"/>
          <w:szCs w:val="24"/>
          <w:rtl/>
        </w:rPr>
        <w:t xml:space="preserve"> </w:t>
      </w:r>
      <w:r w:rsidR="000A3FAA" w:rsidRPr="000A3FAA">
        <w:rPr>
          <w:rFonts w:ascii="David" w:hAnsi="David" w:cs="David" w:hint="cs"/>
          <w:sz w:val="24"/>
          <w:szCs w:val="24"/>
          <w:rtl/>
        </w:rPr>
        <w:t xml:space="preserve">הרחבת יריד מייק </w:t>
      </w:r>
      <w:r w:rsidR="000A3FAA" w:rsidRPr="000A3FAA">
        <w:rPr>
          <w:rFonts w:ascii="David" w:hAnsi="David" w:cs="David"/>
          <w:sz w:val="24"/>
          <w:szCs w:val="24"/>
          <w:rtl/>
        </w:rPr>
        <w:t>–</w:t>
      </w:r>
      <w:r w:rsidR="000A3FAA" w:rsidRPr="000A3FAA">
        <w:rPr>
          <w:rFonts w:ascii="David" w:hAnsi="David" w:cs="David" w:hint="cs"/>
          <w:sz w:val="24"/>
          <w:szCs w:val="24"/>
          <w:rtl/>
        </w:rPr>
        <w:t xml:space="preserve"> </w:t>
      </w:r>
      <w:r w:rsidR="000A3FAA">
        <w:rPr>
          <w:rFonts w:ascii="David" w:hAnsi="David" w:cs="David" w:hint="cs"/>
          <w:sz w:val="24"/>
          <w:szCs w:val="24"/>
          <w:rtl/>
        </w:rPr>
        <w:t>פתי</w:t>
      </w:r>
      <w:r w:rsidR="00A023F9" w:rsidRPr="000A3FAA">
        <w:rPr>
          <w:rFonts w:ascii="David" w:hAnsi="David" w:cs="David" w:hint="cs"/>
          <w:sz w:val="24"/>
          <w:szCs w:val="24"/>
          <w:rtl/>
        </w:rPr>
        <w:t>ח</w:t>
      </w:r>
      <w:r w:rsidR="000A3FAA">
        <w:rPr>
          <w:rFonts w:ascii="David" w:hAnsi="David" w:cs="David" w:hint="cs"/>
          <w:sz w:val="24"/>
          <w:szCs w:val="24"/>
          <w:rtl/>
        </w:rPr>
        <w:t>תו</w:t>
      </w:r>
      <w:r w:rsidR="00A023F9" w:rsidRPr="000A3FAA">
        <w:rPr>
          <w:rFonts w:ascii="David" w:hAnsi="David" w:cs="David" w:hint="cs"/>
          <w:sz w:val="24"/>
          <w:szCs w:val="24"/>
          <w:rtl/>
        </w:rPr>
        <w:t xml:space="preserve"> לציבור הרחב </w:t>
      </w:r>
      <w:r w:rsidR="000A3FAA">
        <w:rPr>
          <w:rFonts w:ascii="David" w:hAnsi="David" w:cs="David" w:hint="cs"/>
          <w:sz w:val="24"/>
          <w:szCs w:val="24"/>
          <w:rtl/>
        </w:rPr>
        <w:t xml:space="preserve">(במשך יומיים) </w:t>
      </w:r>
      <w:r w:rsidR="00A023F9" w:rsidRPr="000A3FAA">
        <w:rPr>
          <w:rFonts w:ascii="David" w:hAnsi="David" w:cs="David" w:hint="cs"/>
          <w:sz w:val="24"/>
          <w:szCs w:val="24"/>
          <w:rtl/>
        </w:rPr>
        <w:t xml:space="preserve">במתחם התחנה בירושלים. </w:t>
      </w:r>
    </w:p>
    <w:p w:rsidR="000A3FAA" w:rsidRPr="001F340F" w:rsidRDefault="000A3FAA" w:rsidP="000A3FAA">
      <w:pPr>
        <w:pStyle w:val="a8"/>
        <w:spacing w:after="16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0A3FAA" w:rsidRDefault="000A3FAA" w:rsidP="00E71981">
      <w:pPr>
        <w:pStyle w:val="a8"/>
        <w:numPr>
          <w:ilvl w:val="0"/>
          <w:numId w:val="23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1F340F">
        <w:rPr>
          <w:rFonts w:ascii="David" w:hAnsi="David" w:cs="David" w:hint="cs"/>
          <w:b/>
          <w:bCs/>
          <w:sz w:val="24"/>
          <w:szCs w:val="24"/>
          <w:u w:val="single"/>
          <w:rtl/>
        </w:rPr>
        <w:t>להלן פירוט אודות התוכניות</w:t>
      </w:r>
      <w:r>
        <w:rPr>
          <w:rFonts w:ascii="David" w:hAnsi="David" w:cs="David" w:hint="cs"/>
          <w:sz w:val="24"/>
          <w:szCs w:val="24"/>
          <w:rtl/>
        </w:rPr>
        <w:t>:</w:t>
      </w:r>
    </w:p>
    <w:p w:rsidR="001F340F" w:rsidRPr="001F340F" w:rsidRDefault="006F1432" w:rsidP="00BB10AC">
      <w:pPr>
        <w:pStyle w:val="a8"/>
        <w:numPr>
          <w:ilvl w:val="0"/>
          <w:numId w:val="24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u w:val="single"/>
        </w:rPr>
      </w:pPr>
      <w:r w:rsidRPr="001F340F">
        <w:rPr>
          <w:rFonts w:ascii="David" w:hAnsi="David" w:cs="David"/>
          <w:sz w:val="24"/>
          <w:szCs w:val="24"/>
          <w:u w:val="single"/>
          <w:rtl/>
        </w:rPr>
        <w:t>קיום שוק הזדמנויות</w:t>
      </w:r>
      <w:r w:rsidR="001F340F" w:rsidRPr="001F340F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="001F340F" w:rsidRPr="001F340F">
        <w:rPr>
          <w:rFonts w:ascii="David" w:hAnsi="David" w:cs="David"/>
          <w:sz w:val="24"/>
          <w:szCs w:val="24"/>
          <w:u w:val="single"/>
          <w:rtl/>
        </w:rPr>
        <w:t>–</w:t>
      </w:r>
      <w:r w:rsidR="001F340F" w:rsidRPr="001F340F">
        <w:rPr>
          <w:rFonts w:ascii="David" w:hAnsi="David" w:cs="David" w:hint="cs"/>
          <w:sz w:val="24"/>
          <w:szCs w:val="24"/>
          <w:u w:val="single"/>
          <w:rtl/>
        </w:rPr>
        <w:t xml:space="preserve"> </w:t>
      </w:r>
      <w:r w:rsidRPr="001F340F">
        <w:rPr>
          <w:rFonts w:ascii="David" w:hAnsi="David" w:cs="David"/>
          <w:sz w:val="24"/>
          <w:szCs w:val="24"/>
          <w:rtl/>
        </w:rPr>
        <w:t xml:space="preserve"> </w:t>
      </w:r>
      <w:r w:rsidR="000A3FAA" w:rsidRPr="001F340F">
        <w:rPr>
          <w:rFonts w:ascii="David" w:hAnsi="David" w:cs="David" w:hint="cs"/>
          <w:sz w:val="24"/>
          <w:szCs w:val="24"/>
          <w:rtl/>
        </w:rPr>
        <w:t xml:space="preserve">ב 27.11.19 (מיקום מוצע: מרכז הכנסים </w:t>
      </w:r>
      <w:proofErr w:type="spellStart"/>
      <w:r w:rsidR="000A3FAA" w:rsidRPr="001F340F">
        <w:rPr>
          <w:rFonts w:ascii="David" w:hAnsi="David" w:cs="David" w:hint="cs"/>
          <w:sz w:val="24"/>
          <w:szCs w:val="24"/>
          <w:rtl/>
        </w:rPr>
        <w:t>אדליס</w:t>
      </w:r>
      <w:proofErr w:type="spellEnd"/>
      <w:r w:rsidR="000A3FAA" w:rsidRPr="001F340F">
        <w:rPr>
          <w:rFonts w:ascii="David" w:hAnsi="David" w:cs="David" w:hint="cs"/>
          <w:sz w:val="24"/>
          <w:szCs w:val="24"/>
          <w:rtl/>
        </w:rPr>
        <w:t xml:space="preserve"> בת"א) </w:t>
      </w:r>
      <w:r w:rsidRPr="001F340F">
        <w:rPr>
          <w:rFonts w:ascii="David" w:hAnsi="David" w:cs="David"/>
          <w:sz w:val="24"/>
          <w:szCs w:val="24"/>
          <w:rtl/>
        </w:rPr>
        <w:t xml:space="preserve">- אירוע </w:t>
      </w:r>
      <w:r w:rsidR="000A3FAA" w:rsidRPr="001F340F">
        <w:rPr>
          <w:rFonts w:ascii="David" w:hAnsi="David" w:cs="David" w:hint="cs"/>
          <w:sz w:val="24"/>
          <w:szCs w:val="24"/>
          <w:rtl/>
        </w:rPr>
        <w:t>המיועד ל</w:t>
      </w:r>
      <w:r w:rsidR="00726E56" w:rsidRPr="001F340F">
        <w:rPr>
          <w:rFonts w:ascii="David" w:hAnsi="David" w:cs="David"/>
          <w:sz w:val="24"/>
          <w:szCs w:val="24"/>
          <w:rtl/>
        </w:rPr>
        <w:t>אנשי חינוך, קהילה, אקדמיה ובעלי עניין נוספים</w:t>
      </w:r>
      <w:r w:rsidR="00726E56" w:rsidRPr="001F340F">
        <w:rPr>
          <w:rFonts w:ascii="David" w:hAnsi="David" w:cs="David" w:hint="cs"/>
          <w:sz w:val="24"/>
          <w:szCs w:val="24"/>
          <w:rtl/>
        </w:rPr>
        <w:t xml:space="preserve"> בתחום. האירוע</w:t>
      </w:r>
      <w:r w:rsidR="00726E56" w:rsidRPr="001F340F">
        <w:rPr>
          <w:rFonts w:ascii="David" w:hAnsi="David" w:cs="David"/>
          <w:sz w:val="24"/>
          <w:szCs w:val="24"/>
          <w:rtl/>
        </w:rPr>
        <w:t xml:space="preserve"> מ</w:t>
      </w:r>
      <w:r w:rsidR="00726E56" w:rsidRPr="001F340F">
        <w:rPr>
          <w:rFonts w:ascii="David" w:hAnsi="David" w:cs="David" w:hint="cs"/>
          <w:sz w:val="24"/>
          <w:szCs w:val="24"/>
          <w:rtl/>
        </w:rPr>
        <w:t>ייצר</w:t>
      </w:r>
      <w:r w:rsidRPr="001F340F">
        <w:rPr>
          <w:rFonts w:ascii="David" w:hAnsi="David" w:cs="David"/>
          <w:sz w:val="24"/>
          <w:szCs w:val="24"/>
          <w:rtl/>
        </w:rPr>
        <w:t xml:space="preserve"> חיבור בין צרכים ליכולות </w:t>
      </w:r>
      <w:r w:rsidRPr="001F340F">
        <w:rPr>
          <w:rFonts w:ascii="David" w:hAnsi="David" w:cs="David"/>
          <w:sz w:val="24"/>
          <w:szCs w:val="24"/>
        </w:rPr>
        <w:t>MAKE</w:t>
      </w:r>
      <w:r w:rsidRPr="001F340F">
        <w:rPr>
          <w:rFonts w:ascii="David" w:hAnsi="David" w:cs="David"/>
          <w:sz w:val="24"/>
          <w:szCs w:val="24"/>
          <w:rtl/>
        </w:rPr>
        <w:t xml:space="preserve"> לא ממומשות. באירוע המשתתפים מציעים ומוכרים צרכים, יכולות לא ממומשות וכד' ובתהליך מתודי רב משתתפים יוצרים חיבורים וממנפים הזדמנויות ממשיות בעולם האמתי.</w:t>
      </w:r>
      <w:r w:rsidR="001F340F" w:rsidRPr="001F340F">
        <w:rPr>
          <w:rFonts w:ascii="David" w:hAnsi="David" w:cs="David" w:hint="cs"/>
          <w:sz w:val="24"/>
          <w:szCs w:val="24"/>
          <w:rtl/>
        </w:rPr>
        <w:t xml:space="preserve"> </w:t>
      </w:r>
      <w:r w:rsidRPr="001F340F">
        <w:rPr>
          <w:rFonts w:ascii="David" w:hAnsi="David" w:cs="David"/>
          <w:sz w:val="24"/>
          <w:szCs w:val="24"/>
          <w:u w:val="single"/>
          <w:rtl/>
        </w:rPr>
        <w:t xml:space="preserve">אירוע זה </w:t>
      </w:r>
      <w:r w:rsidR="001F340F" w:rsidRPr="001F340F">
        <w:rPr>
          <w:rFonts w:ascii="David" w:hAnsi="David" w:cs="David" w:hint="cs"/>
          <w:sz w:val="24"/>
          <w:szCs w:val="24"/>
          <w:u w:val="single"/>
          <w:rtl/>
        </w:rPr>
        <w:t xml:space="preserve">חדש לחלוטין </w:t>
      </w:r>
      <w:r w:rsidRPr="001F340F">
        <w:rPr>
          <w:rFonts w:ascii="David" w:hAnsi="David" w:cs="David"/>
          <w:sz w:val="24"/>
          <w:szCs w:val="24"/>
          <w:rtl/>
        </w:rPr>
        <w:t xml:space="preserve">ומהווה תוספת חשובה לחיזוק הקהילה. </w:t>
      </w:r>
    </w:p>
    <w:p w:rsidR="00755FDC" w:rsidRPr="00755FDC" w:rsidRDefault="00755FDC" w:rsidP="00755FDC">
      <w:pPr>
        <w:pStyle w:val="a8"/>
        <w:spacing w:line="360" w:lineRule="auto"/>
        <w:ind w:left="108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עלות </w:t>
      </w:r>
      <w:r>
        <w:rPr>
          <w:rFonts w:ascii="David" w:hAnsi="David" w:cs="David" w:hint="cs"/>
          <w:b/>
          <w:bCs/>
          <w:sz w:val="24"/>
          <w:szCs w:val="24"/>
          <w:rtl/>
        </w:rPr>
        <w:t>קיום שוק הזדמנויות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 ה</w:t>
      </w:r>
      <w:r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א </w:t>
      </w:r>
      <w:r>
        <w:rPr>
          <w:rFonts w:ascii="David" w:hAnsi="David" w:cs="David" w:hint="cs"/>
          <w:b/>
          <w:bCs/>
          <w:sz w:val="24"/>
          <w:szCs w:val="24"/>
          <w:rtl/>
        </w:rPr>
        <w:t>33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>,</w:t>
      </w:r>
      <w:r>
        <w:rPr>
          <w:rFonts w:ascii="David" w:hAnsi="David" w:cs="David" w:hint="cs"/>
          <w:b/>
          <w:bCs/>
          <w:sz w:val="24"/>
          <w:szCs w:val="24"/>
          <w:rtl/>
        </w:rPr>
        <w:t>795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 ₪ לפי הפירוט </w:t>
      </w:r>
      <w:r w:rsidRPr="00755FDC">
        <w:rPr>
          <w:rFonts w:ascii="David" w:hAnsi="David" w:cs="David" w:hint="cs"/>
          <w:b/>
          <w:bCs/>
          <w:sz w:val="24"/>
          <w:szCs w:val="24"/>
          <w:rtl/>
        </w:rPr>
        <w:t xml:space="preserve">בקובץ האקסל </w:t>
      </w:r>
      <w:proofErr w:type="spellStart"/>
      <w:r w:rsidRPr="00755FDC">
        <w:rPr>
          <w:rFonts w:ascii="David" w:hAnsi="David" w:cs="David" w:hint="cs"/>
          <w:b/>
          <w:bCs/>
          <w:sz w:val="24"/>
          <w:szCs w:val="24"/>
          <w:rtl/>
        </w:rPr>
        <w:t>המצ"ב</w:t>
      </w:r>
      <w:proofErr w:type="spellEnd"/>
      <w:r w:rsidRPr="00755FDC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A21169" w:rsidRPr="001F340F" w:rsidRDefault="00A21169" w:rsidP="001F340F">
      <w:pPr>
        <w:pStyle w:val="a8"/>
        <w:spacing w:after="160" w:line="360" w:lineRule="auto"/>
        <w:ind w:left="1080"/>
        <w:contextualSpacing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C82CB7" w:rsidRDefault="00A21169" w:rsidP="00C82CB7">
      <w:pPr>
        <w:pStyle w:val="a8"/>
        <w:numPr>
          <w:ilvl w:val="0"/>
          <w:numId w:val="24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אתר </w:t>
      </w:r>
      <w:r w:rsidR="00C82CB7">
        <w:rPr>
          <w:rFonts w:ascii="David" w:hAnsi="David" w:cs="David" w:hint="cs"/>
          <w:sz w:val="24"/>
          <w:szCs w:val="24"/>
          <w:u w:val="single"/>
          <w:rtl/>
        </w:rPr>
        <w:t xml:space="preserve">אינטרנט ושיווק </w:t>
      </w:r>
      <w:r>
        <w:rPr>
          <w:rFonts w:ascii="David" w:hAnsi="David" w:cs="David" w:hint="cs"/>
          <w:sz w:val="24"/>
          <w:szCs w:val="24"/>
          <w:u w:val="single"/>
          <w:rtl/>
        </w:rPr>
        <w:t xml:space="preserve">לשבוע המייק </w:t>
      </w:r>
      <w:r>
        <w:rPr>
          <w:rFonts w:ascii="David" w:hAnsi="David" w:cs="David"/>
          <w:sz w:val="24"/>
          <w:szCs w:val="24"/>
          <w:u w:val="single"/>
          <w:rtl/>
        </w:rPr>
        <w:t>–</w:t>
      </w:r>
    </w:p>
    <w:p w:rsidR="00C82CB7" w:rsidRPr="00C82CB7" w:rsidRDefault="00C82CB7" w:rsidP="000A167B">
      <w:pPr>
        <w:pStyle w:val="a8"/>
        <w:spacing w:after="160" w:line="360" w:lineRule="auto"/>
        <w:ind w:left="1080"/>
        <w:contextualSpacing/>
        <w:jc w:val="both"/>
        <w:rPr>
          <w:rFonts w:ascii="David" w:hAnsi="David" w:cs="David"/>
          <w:sz w:val="24"/>
          <w:szCs w:val="24"/>
        </w:rPr>
      </w:pPr>
      <w:r w:rsidRPr="00C82CB7">
        <w:rPr>
          <w:rFonts w:ascii="David" w:hAnsi="David" w:cs="David" w:hint="cs"/>
          <w:sz w:val="24"/>
          <w:szCs w:val="24"/>
          <w:rtl/>
        </w:rPr>
        <w:t>במסגרת המיזם מוצע</w:t>
      </w:r>
      <w:r>
        <w:rPr>
          <w:rFonts w:ascii="David" w:hAnsi="David" w:cs="David" w:hint="cs"/>
          <w:sz w:val="24"/>
          <w:szCs w:val="24"/>
          <w:rtl/>
        </w:rPr>
        <w:t xml:space="preserve"> לבנות תכנית שיווק וכן</w:t>
      </w:r>
      <w:r w:rsidRPr="00C82CB7">
        <w:rPr>
          <w:rFonts w:ascii="David" w:hAnsi="David" w:cs="David" w:hint="cs"/>
          <w:sz w:val="24"/>
          <w:szCs w:val="24"/>
          <w:rtl/>
        </w:rPr>
        <w:t xml:space="preserve"> אתר </w:t>
      </w:r>
      <w:r>
        <w:rPr>
          <w:rFonts w:ascii="David" w:hAnsi="David" w:cs="David" w:hint="cs"/>
          <w:sz w:val="24"/>
          <w:szCs w:val="24"/>
          <w:rtl/>
        </w:rPr>
        <w:t xml:space="preserve">אינטרנט ייעודי </w:t>
      </w:r>
      <w:r w:rsidRPr="00C82CB7">
        <w:rPr>
          <w:rFonts w:ascii="David" w:hAnsi="David" w:cs="David" w:hint="cs"/>
          <w:sz w:val="24"/>
          <w:szCs w:val="24"/>
          <w:rtl/>
        </w:rPr>
        <w:t xml:space="preserve">לנושא המייק </w:t>
      </w:r>
      <w:r>
        <w:rPr>
          <w:rFonts w:ascii="David" w:hAnsi="David" w:cs="David" w:hint="cs"/>
          <w:sz w:val="24"/>
          <w:szCs w:val="24"/>
          <w:rtl/>
        </w:rPr>
        <w:t xml:space="preserve">בכלל ושבוע המייק בפרט. מניסיון </w:t>
      </w:r>
      <w:r w:rsidRPr="00C82CB7">
        <w:rPr>
          <w:rFonts w:ascii="David" w:hAnsi="David" w:cs="David" w:hint="cs"/>
          <w:sz w:val="24"/>
          <w:szCs w:val="24"/>
          <w:rtl/>
        </w:rPr>
        <w:t>אגף</w:t>
      </w:r>
      <w:r>
        <w:rPr>
          <w:rFonts w:ascii="David" w:hAnsi="David" w:cs="David" w:hint="cs"/>
          <w:sz w:val="24"/>
          <w:szCs w:val="24"/>
          <w:rtl/>
        </w:rPr>
        <w:t xml:space="preserve"> מדע וקהילה ידוע שללא שיווק יעיל ומאסיבי הציבור הרחב לא יהיה מודע לתחום המייק ולאירועי השבוע. לכן, מוצע לעשו</w:t>
      </w:r>
      <w:r w:rsidR="000A167B">
        <w:rPr>
          <w:rFonts w:ascii="David" w:hAnsi="David" w:cs="David" w:hint="cs"/>
          <w:sz w:val="24"/>
          <w:szCs w:val="24"/>
          <w:rtl/>
        </w:rPr>
        <w:t>ת</w:t>
      </w:r>
      <w:r>
        <w:rPr>
          <w:rFonts w:ascii="David" w:hAnsi="David" w:cs="David" w:hint="cs"/>
          <w:sz w:val="24"/>
          <w:szCs w:val="24"/>
          <w:rtl/>
        </w:rPr>
        <w:t xml:space="preserve"> שיווק ברשתות החבריות וכן בכלי תקשורת מסורתיים. בנוסף מוצע לבנות אתר אשר בין מטרותיו:</w:t>
      </w:r>
    </w:p>
    <w:p w:rsidR="00C82CB7" w:rsidRPr="00C82CB7" w:rsidRDefault="00C82CB7" w:rsidP="00C82CB7">
      <w:pPr>
        <w:pStyle w:val="a8"/>
        <w:numPr>
          <w:ilvl w:val="1"/>
          <w:numId w:val="27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C82CB7">
        <w:rPr>
          <w:rFonts w:ascii="David" w:hAnsi="David" w:cs="David"/>
          <w:sz w:val="24"/>
          <w:szCs w:val="24"/>
          <w:rtl/>
        </w:rPr>
        <w:t>לחשוף את קהילת הארגונים העוסקים ב-</w:t>
      </w:r>
      <w:r w:rsidRPr="00C82CB7">
        <w:rPr>
          <w:rFonts w:ascii="David" w:hAnsi="David" w:cs="David"/>
          <w:sz w:val="24"/>
          <w:szCs w:val="24"/>
        </w:rPr>
        <w:t>MAKE</w:t>
      </w:r>
      <w:r w:rsidRPr="00C82CB7">
        <w:rPr>
          <w:rFonts w:ascii="David" w:hAnsi="David" w:cs="David"/>
          <w:sz w:val="24"/>
          <w:szCs w:val="24"/>
          <w:rtl/>
        </w:rPr>
        <w:t xml:space="preserve"> וחינוך לציבור אנשי החינוך בארץ</w:t>
      </w:r>
    </w:p>
    <w:p w:rsidR="00C82CB7" w:rsidRPr="00C82CB7" w:rsidRDefault="00C82CB7" w:rsidP="00C82CB7">
      <w:pPr>
        <w:pStyle w:val="a8"/>
        <w:numPr>
          <w:ilvl w:val="1"/>
          <w:numId w:val="27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>להוות פלטפורמת מפגש ופיתוח לקונסורציום הארגונים העוסקים ב-</w:t>
      </w:r>
      <w:r w:rsidRPr="00C82CB7">
        <w:rPr>
          <w:rFonts w:ascii="David" w:hAnsi="David" w:cs="David"/>
          <w:sz w:val="24"/>
          <w:szCs w:val="24"/>
        </w:rPr>
        <w:t>MAKE</w:t>
      </w:r>
      <w:r w:rsidRPr="00C82CB7">
        <w:rPr>
          <w:rFonts w:ascii="David" w:hAnsi="David" w:cs="David"/>
          <w:sz w:val="24"/>
          <w:szCs w:val="24"/>
          <w:rtl/>
        </w:rPr>
        <w:t xml:space="preserve"> וחינוך</w:t>
      </w:r>
    </w:p>
    <w:p w:rsidR="00C82CB7" w:rsidRPr="00C82CB7" w:rsidRDefault="00C82CB7" w:rsidP="00C82CB7">
      <w:pPr>
        <w:pStyle w:val="a8"/>
        <w:numPr>
          <w:ilvl w:val="1"/>
          <w:numId w:val="27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 xml:space="preserve">להציג בקצרה את המתודולוגיות ואת הפדגוגיה של שדה ה- </w:t>
      </w:r>
      <w:r w:rsidRPr="00C82CB7">
        <w:rPr>
          <w:rFonts w:ascii="David" w:hAnsi="David" w:cs="David"/>
          <w:sz w:val="24"/>
          <w:szCs w:val="24"/>
        </w:rPr>
        <w:t>MAKE</w:t>
      </w:r>
    </w:p>
    <w:p w:rsidR="00C82CB7" w:rsidRPr="00C82CB7" w:rsidRDefault="00C82CB7" w:rsidP="00C82CB7">
      <w:pPr>
        <w:pStyle w:val="a8"/>
        <w:numPr>
          <w:ilvl w:val="1"/>
          <w:numId w:val="27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 xml:space="preserve">לשווק את אירועי שבוע </w:t>
      </w:r>
      <w:r w:rsidRPr="00C82CB7">
        <w:rPr>
          <w:rFonts w:ascii="David" w:hAnsi="David" w:cs="David"/>
          <w:sz w:val="24"/>
          <w:szCs w:val="24"/>
        </w:rPr>
        <w:t xml:space="preserve">MAKE </w:t>
      </w:r>
      <w:r w:rsidRPr="00C82CB7">
        <w:rPr>
          <w:rFonts w:ascii="David" w:hAnsi="David" w:cs="David"/>
          <w:sz w:val="24"/>
          <w:szCs w:val="24"/>
          <w:rtl/>
        </w:rPr>
        <w:t> וחינוך</w:t>
      </w:r>
    </w:p>
    <w:p w:rsidR="00C82CB7" w:rsidRDefault="00C82CB7" w:rsidP="00C82CB7">
      <w:pPr>
        <w:pStyle w:val="a8"/>
        <w:spacing w:after="160" w:line="360" w:lineRule="auto"/>
        <w:ind w:left="108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 xml:space="preserve">האתר יכלול – </w:t>
      </w:r>
    </w:p>
    <w:p w:rsidR="000A167B" w:rsidRDefault="000A167B" w:rsidP="000A167B">
      <w:pPr>
        <w:pStyle w:val="a8"/>
        <w:numPr>
          <w:ilvl w:val="1"/>
          <w:numId w:val="31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C82CB7">
        <w:rPr>
          <w:rFonts w:ascii="David" w:hAnsi="David" w:cs="David"/>
          <w:sz w:val="24"/>
          <w:szCs w:val="24"/>
          <w:rtl/>
        </w:rPr>
        <w:t>פרישה תכנית וגיאוגרפית של אירועי השבוע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0A167B" w:rsidRPr="00C82CB7" w:rsidRDefault="000A167B" w:rsidP="000A167B">
      <w:pPr>
        <w:pStyle w:val="a8"/>
        <w:numPr>
          <w:ilvl w:val="1"/>
          <w:numId w:val="31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>תקציר אירועים וקישורים לאתרי הארגונים לצורך הרחבה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0A167B" w:rsidRPr="00C82CB7" w:rsidRDefault="000A167B" w:rsidP="000A167B">
      <w:pPr>
        <w:pStyle w:val="a8"/>
        <w:numPr>
          <w:ilvl w:val="1"/>
          <w:numId w:val="31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C82CB7">
        <w:rPr>
          <w:rFonts w:ascii="David" w:hAnsi="David" w:cs="David"/>
          <w:sz w:val="24"/>
          <w:szCs w:val="24"/>
          <w:rtl/>
        </w:rPr>
        <w:t>ביו קצר של הדוברים בכנס המרכזי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0A167B" w:rsidRDefault="000A167B" w:rsidP="000A167B">
      <w:pPr>
        <w:pStyle w:val="a8"/>
        <w:numPr>
          <w:ilvl w:val="1"/>
          <w:numId w:val="31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C82CB7">
        <w:rPr>
          <w:rFonts w:ascii="David" w:hAnsi="David" w:cs="David"/>
          <w:sz w:val="24"/>
          <w:szCs w:val="24"/>
          <w:rtl/>
        </w:rPr>
        <w:t xml:space="preserve">טקסטים קצרים וקישורים המציגים תורות ושיטות למידה בדגש </w:t>
      </w:r>
      <w:r w:rsidRPr="00C82CB7">
        <w:rPr>
          <w:rFonts w:ascii="David" w:hAnsi="David" w:cs="David"/>
          <w:sz w:val="24"/>
          <w:szCs w:val="24"/>
        </w:rPr>
        <w:t>MAKE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0A167B" w:rsidRPr="00755FDC" w:rsidRDefault="000A167B" w:rsidP="000A167B">
      <w:pPr>
        <w:pStyle w:val="a8"/>
        <w:spacing w:line="360" w:lineRule="auto"/>
        <w:ind w:left="108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755FDC">
        <w:rPr>
          <w:rFonts w:ascii="David" w:hAnsi="David" w:cs="David"/>
          <w:b/>
          <w:bCs/>
          <w:sz w:val="24"/>
          <w:szCs w:val="24"/>
          <w:rtl/>
        </w:rPr>
        <w:lastRenderedPageBreak/>
        <w:t xml:space="preserve">עלות </w:t>
      </w:r>
      <w:r>
        <w:rPr>
          <w:rFonts w:ascii="David" w:hAnsi="David" w:cs="David" w:hint="cs"/>
          <w:b/>
          <w:bCs/>
          <w:sz w:val="24"/>
          <w:szCs w:val="24"/>
          <w:rtl/>
        </w:rPr>
        <w:t>האתר והשיווק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 ה</w:t>
      </w:r>
      <w:r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א </w:t>
      </w:r>
      <w:r>
        <w:rPr>
          <w:rFonts w:ascii="David" w:hAnsi="David" w:cs="David" w:hint="cs"/>
          <w:b/>
          <w:bCs/>
          <w:sz w:val="24"/>
          <w:szCs w:val="24"/>
          <w:rtl/>
        </w:rPr>
        <w:t>56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>,</w:t>
      </w:r>
      <w:r>
        <w:rPr>
          <w:rFonts w:ascii="David" w:hAnsi="David" w:cs="David" w:hint="cs"/>
          <w:b/>
          <w:bCs/>
          <w:sz w:val="24"/>
          <w:szCs w:val="24"/>
          <w:rtl/>
        </w:rPr>
        <w:t>313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 ₪ לפי הפירוט </w:t>
      </w:r>
      <w:r w:rsidRPr="00755FDC">
        <w:rPr>
          <w:rFonts w:ascii="David" w:hAnsi="David" w:cs="David" w:hint="cs"/>
          <w:b/>
          <w:bCs/>
          <w:sz w:val="24"/>
          <w:szCs w:val="24"/>
          <w:rtl/>
        </w:rPr>
        <w:t xml:space="preserve">בקובץ האקסל </w:t>
      </w:r>
      <w:proofErr w:type="spellStart"/>
      <w:r w:rsidRPr="00755FDC">
        <w:rPr>
          <w:rFonts w:ascii="David" w:hAnsi="David" w:cs="David" w:hint="cs"/>
          <w:b/>
          <w:bCs/>
          <w:sz w:val="24"/>
          <w:szCs w:val="24"/>
          <w:rtl/>
        </w:rPr>
        <w:t>המצ"ב</w:t>
      </w:r>
      <w:proofErr w:type="spellEnd"/>
      <w:r w:rsidRPr="00755FDC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0A167B" w:rsidRPr="00C82CB7" w:rsidRDefault="000A167B" w:rsidP="000A167B">
      <w:pPr>
        <w:pStyle w:val="a8"/>
        <w:spacing w:after="160" w:line="360" w:lineRule="auto"/>
        <w:ind w:left="1080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A023F9" w:rsidRPr="006F1432" w:rsidRDefault="00A023F9" w:rsidP="00EC2AE4">
      <w:pPr>
        <w:pStyle w:val="a8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6F1432" w:rsidRPr="006F1432" w:rsidRDefault="00A21169" w:rsidP="00A21169">
      <w:pPr>
        <w:pStyle w:val="a8"/>
        <w:numPr>
          <w:ilvl w:val="0"/>
          <w:numId w:val="24"/>
        </w:numPr>
        <w:spacing w:after="16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הרחבת </w:t>
      </w:r>
      <w:r w:rsidR="006F1432" w:rsidRPr="006F1432">
        <w:rPr>
          <w:rFonts w:ascii="David" w:hAnsi="David" w:cs="David"/>
          <w:sz w:val="24"/>
          <w:szCs w:val="24"/>
          <w:u w:val="single"/>
          <w:rtl/>
        </w:rPr>
        <w:t xml:space="preserve">יריד </w:t>
      </w:r>
      <w:r w:rsidR="00D6319B">
        <w:rPr>
          <w:rFonts w:ascii="David" w:hAnsi="David" w:cs="David"/>
          <w:sz w:val="24"/>
          <w:szCs w:val="24"/>
          <w:u w:val="single"/>
        </w:rPr>
        <w:t>Make</w:t>
      </w:r>
      <w:r w:rsidR="006F1432" w:rsidRPr="006F1432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0A3FAA">
        <w:rPr>
          <w:rFonts w:ascii="David" w:hAnsi="David" w:cs="David" w:hint="cs"/>
          <w:sz w:val="24"/>
          <w:szCs w:val="24"/>
          <w:u w:val="single"/>
          <w:rtl/>
        </w:rPr>
        <w:t>ב</w:t>
      </w:r>
      <w:r>
        <w:rPr>
          <w:rFonts w:ascii="David" w:hAnsi="David" w:cs="David" w:hint="cs"/>
          <w:sz w:val="24"/>
          <w:szCs w:val="24"/>
          <w:u w:val="single"/>
          <w:rtl/>
        </w:rPr>
        <w:t>תאריכים</w:t>
      </w:r>
      <w:r w:rsidR="000A3FAA">
        <w:rPr>
          <w:rFonts w:ascii="David" w:hAnsi="David" w:cs="David" w:hint="cs"/>
          <w:sz w:val="24"/>
          <w:szCs w:val="24"/>
          <w:u w:val="single"/>
          <w:rtl/>
        </w:rPr>
        <w:t xml:space="preserve"> 28-29.11.19 </w:t>
      </w:r>
      <w:r w:rsidRPr="00A21169">
        <w:rPr>
          <w:rFonts w:ascii="David" w:hAnsi="David" w:cs="David"/>
          <w:sz w:val="24"/>
          <w:szCs w:val="24"/>
          <w:rtl/>
        </w:rPr>
        <w:t>–</w:t>
      </w:r>
      <w:r w:rsidR="006F1432" w:rsidRPr="00A21169">
        <w:rPr>
          <w:rFonts w:ascii="David" w:hAnsi="David" w:cs="David"/>
          <w:sz w:val="24"/>
          <w:szCs w:val="24"/>
          <w:rtl/>
        </w:rPr>
        <w:t xml:space="preserve"> </w:t>
      </w:r>
      <w:r w:rsidRPr="00A21169">
        <w:rPr>
          <w:rFonts w:ascii="David" w:hAnsi="David" w:cs="David" w:hint="cs"/>
          <w:sz w:val="24"/>
          <w:szCs w:val="24"/>
          <w:rtl/>
        </w:rPr>
        <w:t>יריד</w:t>
      </w:r>
      <w:r w:rsidR="00D6319B">
        <w:rPr>
          <w:rFonts w:ascii="David" w:hAnsi="David" w:cs="David" w:hint="cs"/>
          <w:sz w:val="24"/>
          <w:szCs w:val="24"/>
          <w:rtl/>
        </w:rPr>
        <w:t xml:space="preserve"> פתוח</w:t>
      </w:r>
      <w:r w:rsidRPr="00A21169">
        <w:rPr>
          <w:rFonts w:ascii="David" w:hAnsi="David" w:cs="David" w:hint="cs"/>
          <w:sz w:val="24"/>
          <w:szCs w:val="24"/>
          <w:rtl/>
        </w:rPr>
        <w:t xml:space="preserve"> המיועד ל</w:t>
      </w:r>
      <w:r w:rsidRPr="006F1432">
        <w:rPr>
          <w:rFonts w:ascii="David" w:hAnsi="David" w:cs="David"/>
          <w:sz w:val="24"/>
          <w:szCs w:val="24"/>
          <w:rtl/>
        </w:rPr>
        <w:t>מיועד למשפחות, מייקרים ואנשי חינוך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מ</w:t>
      </w:r>
      <w:r w:rsidRPr="006F1432">
        <w:rPr>
          <w:rFonts w:ascii="David" w:hAnsi="David" w:cs="David"/>
          <w:sz w:val="24"/>
          <w:szCs w:val="24"/>
          <w:rtl/>
        </w:rPr>
        <w:t>מערכת</w:t>
      </w:r>
      <w:r>
        <w:rPr>
          <w:rFonts w:ascii="David" w:hAnsi="David" w:cs="David" w:hint="cs"/>
          <w:sz w:val="24"/>
          <w:szCs w:val="24"/>
          <w:rtl/>
        </w:rPr>
        <w:t xml:space="preserve"> החינוך</w:t>
      </w:r>
      <w:r>
        <w:rPr>
          <w:rFonts w:ascii="David" w:hAnsi="David" w:cs="David"/>
          <w:sz w:val="24"/>
          <w:szCs w:val="24"/>
          <w:rtl/>
        </w:rPr>
        <w:t xml:space="preserve"> הפורמלית והלא</w:t>
      </w:r>
      <w:r>
        <w:rPr>
          <w:rFonts w:ascii="David" w:hAnsi="David" w:cs="David" w:hint="cs"/>
          <w:sz w:val="24"/>
          <w:szCs w:val="24"/>
          <w:rtl/>
        </w:rPr>
        <w:t>-</w:t>
      </w:r>
      <w:r w:rsidRPr="006F1432">
        <w:rPr>
          <w:rFonts w:ascii="David" w:hAnsi="David" w:cs="David"/>
          <w:sz w:val="24"/>
          <w:szCs w:val="24"/>
          <w:rtl/>
        </w:rPr>
        <w:t xml:space="preserve">פורמלית. </w:t>
      </w:r>
      <w:r w:rsidR="006F1432" w:rsidRPr="006F1432">
        <w:rPr>
          <w:rFonts w:ascii="David" w:hAnsi="David" w:cs="David"/>
          <w:sz w:val="24"/>
          <w:szCs w:val="24"/>
          <w:rtl/>
        </w:rPr>
        <w:t xml:space="preserve">חגיגה של עשרות פרויקטים צבעוניים, ייחודיים ואינטראקטיביים המוצגים לקהל במהלך יומיים, ומאפשרים מפגש ושיח עם המייקרים. הפרויקטים פרי המצאות מטורפות, עיצוב וחשיבה 'מחוץ לקופסה' של </w:t>
      </w:r>
      <w:r>
        <w:rPr>
          <w:rFonts w:ascii="David" w:hAnsi="David" w:cs="David" w:hint="cs"/>
          <w:sz w:val="24"/>
          <w:szCs w:val="24"/>
          <w:rtl/>
        </w:rPr>
        <w:t xml:space="preserve">מדענים וחוקרים אשר </w:t>
      </w:r>
      <w:r w:rsidR="006F1432" w:rsidRPr="006F1432">
        <w:rPr>
          <w:rFonts w:ascii="David" w:hAnsi="David" w:cs="David"/>
          <w:sz w:val="24"/>
          <w:szCs w:val="24"/>
          <w:rtl/>
        </w:rPr>
        <w:t>עושים שימוש בטכנולוגיה חדשנית ומתקדמת, מוזיקה מפתיעה וחומרים ממוחזרים. היריד יכלול פעילויות וסדנאות לקהל הרחב, וכן מפגשי עשייה</w:t>
      </w:r>
      <w:r w:rsidR="00A023F9">
        <w:rPr>
          <w:rFonts w:ascii="David" w:hAnsi="David" w:cs="David"/>
          <w:sz w:val="24"/>
          <w:szCs w:val="24"/>
          <w:rtl/>
        </w:rPr>
        <w:t xml:space="preserve"> וחשיבה לתלמידים ולאנשי חינוך</w:t>
      </w:r>
      <w:r>
        <w:rPr>
          <w:rFonts w:ascii="David" w:hAnsi="David" w:cs="David" w:hint="cs"/>
          <w:sz w:val="24"/>
          <w:szCs w:val="24"/>
          <w:rtl/>
        </w:rPr>
        <w:t xml:space="preserve">. הכניסה היא ללא תשלום ולא נדרשת הרשמה מראש. </w:t>
      </w:r>
    </w:p>
    <w:p w:rsidR="006F1432" w:rsidRPr="00A023F9" w:rsidRDefault="006F1432" w:rsidP="00EC2AE4">
      <w:pPr>
        <w:spacing w:line="360" w:lineRule="auto"/>
        <w:ind w:left="720"/>
        <w:jc w:val="both"/>
        <w:rPr>
          <w:rFonts w:ascii="David" w:hAnsi="David" w:cs="David"/>
          <w:b/>
          <w:bCs/>
          <w:color w:val="1F497D"/>
          <w:sz w:val="24"/>
          <w:szCs w:val="24"/>
          <w:rtl/>
        </w:rPr>
      </w:pPr>
      <w:r w:rsidRPr="006F1432">
        <w:rPr>
          <w:rFonts w:ascii="David" w:hAnsi="David" w:cs="David"/>
          <w:sz w:val="24"/>
          <w:szCs w:val="24"/>
          <w:u w:val="single"/>
          <w:rtl/>
        </w:rPr>
        <w:t xml:space="preserve">היריד </w:t>
      </w:r>
      <w:r w:rsidR="00A023F9">
        <w:rPr>
          <w:rFonts w:ascii="David" w:hAnsi="David" w:cs="David"/>
          <w:sz w:val="24"/>
          <w:szCs w:val="24"/>
          <w:u w:val="single"/>
          <w:rtl/>
        </w:rPr>
        <w:t xml:space="preserve">התקיים בשנים האחרונות בתוך </w:t>
      </w:r>
      <w:r w:rsidRPr="006F1432">
        <w:rPr>
          <w:rFonts w:ascii="David" w:hAnsi="David" w:cs="David"/>
          <w:sz w:val="24"/>
          <w:szCs w:val="24"/>
          <w:u w:val="single"/>
          <w:rtl/>
        </w:rPr>
        <w:t>מוזיאון</w:t>
      </w:r>
      <w:r w:rsidR="00A023F9">
        <w:rPr>
          <w:rFonts w:ascii="David" w:hAnsi="David" w:cs="David" w:hint="cs"/>
          <w:sz w:val="24"/>
          <w:szCs w:val="24"/>
          <w:u w:val="single"/>
          <w:rtl/>
        </w:rPr>
        <w:t xml:space="preserve"> המדע</w:t>
      </w:r>
      <w:r w:rsidR="00D6319B">
        <w:rPr>
          <w:rFonts w:ascii="David" w:hAnsi="David" w:cs="David" w:hint="cs"/>
          <w:sz w:val="24"/>
          <w:szCs w:val="24"/>
          <w:u w:val="single"/>
          <w:rtl/>
        </w:rPr>
        <w:t xml:space="preserve"> בירושלים והיה מוגבל בכמות המשתתפים והחשיפה הייתה ממוקדת וחלקית</w:t>
      </w:r>
      <w:r w:rsidRPr="006F1432">
        <w:rPr>
          <w:rFonts w:ascii="David" w:hAnsi="David" w:cs="David"/>
          <w:sz w:val="24"/>
          <w:szCs w:val="24"/>
          <w:u w:val="single"/>
          <w:rtl/>
        </w:rPr>
        <w:t>.</w:t>
      </w:r>
      <w:r w:rsidRPr="006F1432">
        <w:rPr>
          <w:rFonts w:ascii="David" w:hAnsi="David" w:cs="David"/>
          <w:sz w:val="24"/>
          <w:szCs w:val="24"/>
          <w:rtl/>
        </w:rPr>
        <w:t xml:space="preserve"> בעזרת שיתוף הפעולה עם המשרד האירוע יתקיים בתחנה הראשונה בירושלים </w:t>
      </w:r>
      <w:r w:rsidRPr="00A023F9">
        <w:rPr>
          <w:rFonts w:ascii="David" w:hAnsi="David" w:cs="David"/>
          <w:b/>
          <w:bCs/>
          <w:sz w:val="24"/>
          <w:szCs w:val="24"/>
          <w:rtl/>
        </w:rPr>
        <w:t>שהוא מרחב ציבורי פתוח וזמין לכל, המאפשר כניסה ללא תשלום</w:t>
      </w:r>
      <w:r w:rsidR="00A023F9" w:rsidRPr="00A023F9">
        <w:rPr>
          <w:rFonts w:ascii="David" w:hAnsi="David" w:cs="David" w:hint="cs"/>
          <w:b/>
          <w:bCs/>
          <w:sz w:val="24"/>
          <w:szCs w:val="24"/>
          <w:rtl/>
        </w:rPr>
        <w:t xml:space="preserve"> במשך יומיים</w:t>
      </w:r>
      <w:r w:rsidR="00D6319B">
        <w:rPr>
          <w:rFonts w:ascii="David" w:hAnsi="David" w:cs="David" w:hint="cs"/>
          <w:b/>
          <w:bCs/>
          <w:sz w:val="24"/>
          <w:szCs w:val="24"/>
          <w:rtl/>
        </w:rPr>
        <w:t xml:space="preserve"> וכך להגדיל את כמות החשיפה והמשתתפים ביריד</w:t>
      </w:r>
      <w:r w:rsidRPr="00A023F9">
        <w:rPr>
          <w:rFonts w:ascii="David" w:hAnsi="David" w:cs="David"/>
          <w:b/>
          <w:bCs/>
          <w:sz w:val="24"/>
          <w:szCs w:val="24"/>
          <w:rtl/>
        </w:rPr>
        <w:t>.</w:t>
      </w:r>
      <w:r w:rsidRPr="00A023F9">
        <w:rPr>
          <w:rFonts w:ascii="David" w:hAnsi="David" w:cs="David"/>
          <w:b/>
          <w:bCs/>
          <w:color w:val="1F497D"/>
          <w:sz w:val="24"/>
          <w:szCs w:val="24"/>
          <w:rtl/>
        </w:rPr>
        <w:t xml:space="preserve"> </w:t>
      </w:r>
    </w:p>
    <w:p w:rsidR="006F1432" w:rsidRDefault="006F1432" w:rsidP="00D6319B">
      <w:pPr>
        <w:pStyle w:val="a8"/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D6319B">
        <w:rPr>
          <w:rFonts w:ascii="David" w:hAnsi="David" w:cs="David"/>
          <w:sz w:val="24"/>
          <w:szCs w:val="24"/>
          <w:rtl/>
        </w:rPr>
        <w:t xml:space="preserve">קיום האירוע במתחם התחנה משנה לחלוטין את אופיו של היריד – מספר המייקרים שיציגו, שיתופי הפעולה עם עירית ירושלים ועם מנהל קהילתי גינות העיר, </w:t>
      </w:r>
      <w:r w:rsidR="00A023F9" w:rsidRPr="00D6319B">
        <w:rPr>
          <w:rFonts w:ascii="David" w:hAnsi="David" w:cs="David" w:hint="cs"/>
          <w:sz w:val="24"/>
          <w:szCs w:val="24"/>
          <w:rtl/>
        </w:rPr>
        <w:t>ו</w:t>
      </w:r>
      <w:r w:rsidRPr="00D6319B">
        <w:rPr>
          <w:rFonts w:ascii="David" w:hAnsi="David" w:cs="David"/>
          <w:sz w:val="24"/>
          <w:szCs w:val="24"/>
          <w:rtl/>
        </w:rPr>
        <w:t xml:space="preserve">עם גופים ירושלמיים המקדמים </w:t>
      </w:r>
      <w:r w:rsidRPr="00D6319B">
        <w:rPr>
          <w:rFonts w:ascii="David" w:hAnsi="David" w:cs="David"/>
          <w:sz w:val="24"/>
          <w:szCs w:val="24"/>
        </w:rPr>
        <w:t xml:space="preserve">MAKE </w:t>
      </w:r>
      <w:r w:rsidRPr="00D6319B">
        <w:rPr>
          <w:rFonts w:ascii="David" w:hAnsi="David" w:cs="David"/>
          <w:sz w:val="24"/>
          <w:szCs w:val="24"/>
          <w:rtl/>
        </w:rPr>
        <w:t> וחברה – כל אלה לא יכלו להתממש בפורמט הקודם של היריד, ויוכלו לקבל ביטוי כעת.</w:t>
      </w:r>
    </w:p>
    <w:p w:rsidR="00D6319B" w:rsidRDefault="00D6319B" w:rsidP="00D6319B">
      <w:pPr>
        <w:pStyle w:val="a8"/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6F1432" w:rsidRPr="00D6319B" w:rsidRDefault="00A023F9" w:rsidP="00D6319B">
      <w:pPr>
        <w:pStyle w:val="a8"/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D6319B">
        <w:rPr>
          <w:rFonts w:ascii="David" w:hAnsi="David" w:cs="David"/>
          <w:sz w:val="24"/>
          <w:szCs w:val="24"/>
          <w:rtl/>
        </w:rPr>
        <w:t>בנוסף</w:t>
      </w:r>
      <w:r w:rsidR="006F1432" w:rsidRPr="00D6319B">
        <w:rPr>
          <w:rFonts w:ascii="David" w:hAnsi="David" w:cs="David"/>
          <w:sz w:val="24"/>
          <w:szCs w:val="24"/>
          <w:rtl/>
        </w:rPr>
        <w:t xml:space="preserve"> כניסה</w:t>
      </w:r>
      <w:r w:rsidRPr="00D6319B">
        <w:rPr>
          <w:rFonts w:ascii="David" w:hAnsi="David" w:cs="David" w:hint="cs"/>
          <w:sz w:val="24"/>
          <w:szCs w:val="24"/>
          <w:rtl/>
        </w:rPr>
        <w:t xml:space="preserve"> פתוחה לציבור,</w:t>
      </w:r>
      <w:r w:rsidR="006F1432" w:rsidRPr="00D6319B">
        <w:rPr>
          <w:rFonts w:ascii="David" w:hAnsi="David" w:cs="David"/>
          <w:sz w:val="24"/>
          <w:szCs w:val="24"/>
          <w:rtl/>
        </w:rPr>
        <w:t xml:space="preserve"> ללא תשלום</w:t>
      </w:r>
      <w:r w:rsidRPr="00D6319B">
        <w:rPr>
          <w:rFonts w:ascii="David" w:hAnsi="David" w:cs="David" w:hint="cs"/>
          <w:sz w:val="24"/>
          <w:szCs w:val="24"/>
          <w:rtl/>
        </w:rPr>
        <w:t>, עם פרסום מתאים,</w:t>
      </w:r>
      <w:r w:rsidR="006F1432" w:rsidRPr="00D6319B">
        <w:rPr>
          <w:rFonts w:ascii="David" w:hAnsi="David" w:cs="David"/>
          <w:sz w:val="24"/>
          <w:szCs w:val="24"/>
          <w:rtl/>
        </w:rPr>
        <w:t xml:space="preserve"> תמשוך כמויות גדולות יותר של מבקרים, מה שיהפוך את היריד לחוויה פסטיבלית ססגונית, </w:t>
      </w:r>
      <w:proofErr w:type="spellStart"/>
      <w:r w:rsidR="006F1432" w:rsidRPr="00D6319B">
        <w:rPr>
          <w:rFonts w:ascii="David" w:hAnsi="David" w:cs="David"/>
          <w:sz w:val="24"/>
          <w:szCs w:val="24"/>
          <w:rtl/>
        </w:rPr>
        <w:t>המנגישה</w:t>
      </w:r>
      <w:proofErr w:type="spellEnd"/>
      <w:r w:rsidR="006F1432" w:rsidRPr="00D6319B">
        <w:rPr>
          <w:rFonts w:ascii="David" w:hAnsi="David" w:cs="David"/>
          <w:sz w:val="24"/>
          <w:szCs w:val="24"/>
          <w:rtl/>
        </w:rPr>
        <w:t xml:space="preserve"> לאירוע קהלים נוספים, שעד כה לא לקחו חלק באירוע.</w:t>
      </w:r>
    </w:p>
    <w:p w:rsidR="006F1432" w:rsidRPr="00755FDC" w:rsidRDefault="006F1432" w:rsidP="00755FDC">
      <w:pPr>
        <w:spacing w:line="360" w:lineRule="auto"/>
        <w:ind w:firstLine="72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עלות </w:t>
      </w:r>
      <w:r w:rsidR="00D6319B" w:rsidRPr="00755FDC">
        <w:rPr>
          <w:rFonts w:ascii="David" w:hAnsi="David" w:cs="David" w:hint="cs"/>
          <w:b/>
          <w:bCs/>
          <w:sz w:val="24"/>
          <w:szCs w:val="24"/>
          <w:rtl/>
        </w:rPr>
        <w:t>יריד המייק</w:t>
      </w:r>
      <w:r w:rsidR="00755FDC">
        <w:rPr>
          <w:rFonts w:ascii="David" w:hAnsi="David" w:cs="David"/>
          <w:b/>
          <w:bCs/>
          <w:sz w:val="24"/>
          <w:szCs w:val="24"/>
          <w:rtl/>
        </w:rPr>
        <w:t xml:space="preserve"> ה</w:t>
      </w:r>
      <w:r w:rsidR="00755FDC">
        <w:rPr>
          <w:rFonts w:ascii="David" w:hAnsi="David" w:cs="David" w:hint="cs"/>
          <w:b/>
          <w:bCs/>
          <w:sz w:val="24"/>
          <w:szCs w:val="24"/>
          <w:rtl/>
        </w:rPr>
        <w:t>י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>א 1</w:t>
      </w:r>
      <w:r w:rsidR="00755FDC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>7,</w:t>
      </w:r>
      <w:r w:rsidR="00755FDC">
        <w:rPr>
          <w:rFonts w:ascii="David" w:hAnsi="David" w:cs="David" w:hint="cs"/>
          <w:b/>
          <w:bCs/>
          <w:sz w:val="24"/>
          <w:szCs w:val="24"/>
          <w:rtl/>
        </w:rPr>
        <w:t>418</w:t>
      </w:r>
      <w:r w:rsidRPr="00755FDC">
        <w:rPr>
          <w:rFonts w:ascii="David" w:hAnsi="David" w:cs="David"/>
          <w:b/>
          <w:bCs/>
          <w:sz w:val="24"/>
          <w:szCs w:val="24"/>
          <w:rtl/>
        </w:rPr>
        <w:t xml:space="preserve"> ₪ לפי הפירוט </w:t>
      </w:r>
      <w:r w:rsidR="00A21169" w:rsidRPr="00755FDC">
        <w:rPr>
          <w:rFonts w:ascii="David" w:hAnsi="David" w:cs="David" w:hint="cs"/>
          <w:b/>
          <w:bCs/>
          <w:sz w:val="24"/>
          <w:szCs w:val="24"/>
          <w:rtl/>
        </w:rPr>
        <w:t xml:space="preserve">בקובץ האקסל </w:t>
      </w:r>
      <w:proofErr w:type="spellStart"/>
      <w:r w:rsidR="00A21169" w:rsidRPr="00755FDC">
        <w:rPr>
          <w:rFonts w:ascii="David" w:hAnsi="David" w:cs="David" w:hint="cs"/>
          <w:b/>
          <w:bCs/>
          <w:sz w:val="24"/>
          <w:szCs w:val="24"/>
          <w:rtl/>
        </w:rPr>
        <w:t>המצ"ב</w:t>
      </w:r>
      <w:proofErr w:type="spellEnd"/>
      <w:r w:rsidR="00A21169" w:rsidRPr="00755FDC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:rsidR="0071176B" w:rsidRPr="00E71981" w:rsidRDefault="0071176B" w:rsidP="00E71981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71981">
        <w:rPr>
          <w:rFonts w:ascii="David" w:hAnsi="David" w:cs="David" w:hint="cs"/>
          <w:b/>
          <w:bCs/>
          <w:sz w:val="24"/>
          <w:szCs w:val="24"/>
          <w:u w:val="single"/>
          <w:rtl/>
        </w:rPr>
        <w:t>מאפייני המיזם:</w:t>
      </w:r>
    </w:p>
    <w:p w:rsidR="00755FDC" w:rsidRDefault="0071176B" w:rsidP="00E71981">
      <w:pPr>
        <w:pStyle w:val="a8"/>
        <w:numPr>
          <w:ilvl w:val="1"/>
          <w:numId w:val="25"/>
        </w:numPr>
        <w:spacing w:before="240" w:line="360" w:lineRule="auto"/>
        <w:ind w:left="1135"/>
        <w:jc w:val="both"/>
        <w:rPr>
          <w:rFonts w:ascii="David" w:hAnsi="David" w:cs="David"/>
          <w:b/>
          <w:bCs/>
          <w:sz w:val="24"/>
          <w:szCs w:val="24"/>
        </w:rPr>
      </w:pPr>
      <w:bookmarkStart w:id="0" w:name="_Ref482007960"/>
      <w:r w:rsidRPr="0071176B">
        <w:rPr>
          <w:rFonts w:ascii="David" w:hAnsi="David" w:cs="David" w:hint="cs"/>
          <w:sz w:val="24"/>
          <w:szCs w:val="24"/>
          <w:u w:val="single"/>
          <w:rtl/>
        </w:rPr>
        <w:t>המחויבות לביצוע הפעילות</w:t>
      </w:r>
      <w:r w:rsidRPr="0071176B">
        <w:rPr>
          <w:rFonts w:ascii="David" w:hAnsi="David" w:cs="David" w:hint="cs"/>
          <w:sz w:val="24"/>
          <w:szCs w:val="24"/>
          <w:rtl/>
        </w:rPr>
        <w:t xml:space="preserve"> – </w:t>
      </w:r>
      <w:bookmarkEnd w:id="0"/>
      <w:r w:rsidR="00755FDC" w:rsidRPr="006061B1">
        <w:rPr>
          <w:rFonts w:ascii="David" w:hAnsi="David" w:cs="David"/>
          <w:sz w:val="24"/>
          <w:szCs w:val="24"/>
          <w:rtl/>
        </w:rPr>
        <w:t>אין מדובר בפעילות אשר המדינה מחויבת לביצועה לפי דין, אולם מדובר בפעילות אשר מגשימה את מטרות המשרד</w:t>
      </w:r>
      <w:r w:rsidR="00755FDC">
        <w:rPr>
          <w:rFonts w:ascii="David" w:hAnsi="David" w:cs="David" w:hint="cs"/>
          <w:sz w:val="24"/>
          <w:szCs w:val="24"/>
          <w:rtl/>
        </w:rPr>
        <w:t xml:space="preserve"> ואגף מדע וקהילה לקדם את לימודי</w:t>
      </w:r>
      <w:r w:rsidR="00755FDC" w:rsidRPr="006061B1">
        <w:rPr>
          <w:rFonts w:ascii="David" w:hAnsi="David" w:cs="David"/>
          <w:sz w:val="24"/>
          <w:szCs w:val="24"/>
          <w:rtl/>
        </w:rPr>
        <w:t xml:space="preserve"> המדע והטכנולוגיה בישראל והמשרד מעוניין מאוד בביצועה.</w:t>
      </w:r>
    </w:p>
    <w:p w:rsidR="0071176B" w:rsidRDefault="0071176B" w:rsidP="00E71981">
      <w:pPr>
        <w:pStyle w:val="a8"/>
        <w:numPr>
          <w:ilvl w:val="1"/>
          <w:numId w:val="25"/>
        </w:numPr>
        <w:spacing w:before="240" w:line="360" w:lineRule="auto"/>
        <w:ind w:left="1135"/>
        <w:jc w:val="both"/>
        <w:rPr>
          <w:rFonts w:ascii="David" w:hAnsi="David" w:cs="David"/>
          <w:b/>
          <w:bCs/>
          <w:sz w:val="24"/>
          <w:szCs w:val="24"/>
        </w:rPr>
      </w:pPr>
      <w:r w:rsidRPr="00755FDC">
        <w:rPr>
          <w:rFonts w:ascii="David" w:hAnsi="David" w:cs="David" w:hint="cs"/>
          <w:sz w:val="24"/>
          <w:szCs w:val="24"/>
          <w:u w:val="single"/>
          <w:rtl/>
        </w:rPr>
        <w:t>היוזמה לביצוע הפעילות</w:t>
      </w:r>
      <w:r w:rsidRPr="00755FDC">
        <w:rPr>
          <w:rFonts w:ascii="David" w:hAnsi="David" w:cs="David" w:hint="cs"/>
          <w:sz w:val="24"/>
          <w:szCs w:val="24"/>
          <w:rtl/>
        </w:rPr>
        <w:t xml:space="preserve"> –</w:t>
      </w:r>
      <w:r w:rsidR="00755FDC" w:rsidRPr="00755FDC">
        <w:rPr>
          <w:rFonts w:ascii="David" w:hAnsi="David" w:cs="David"/>
          <w:sz w:val="24"/>
          <w:szCs w:val="24"/>
          <w:rtl/>
        </w:rPr>
        <w:t xml:space="preserve"> </w:t>
      </w:r>
      <w:r w:rsidR="00755FDC" w:rsidRPr="006061B1">
        <w:rPr>
          <w:rFonts w:ascii="David" w:hAnsi="David" w:cs="David"/>
          <w:sz w:val="24"/>
          <w:szCs w:val="24"/>
          <w:rtl/>
        </w:rPr>
        <w:t>היוזמה ל</w:t>
      </w:r>
      <w:r w:rsidR="00E71981">
        <w:rPr>
          <w:rFonts w:ascii="David" w:hAnsi="David" w:cs="David" w:hint="cs"/>
          <w:sz w:val="24"/>
          <w:szCs w:val="24"/>
          <w:rtl/>
        </w:rPr>
        <w:t xml:space="preserve">הרחבת שבוע המייק </w:t>
      </w:r>
      <w:r w:rsidR="00755FDC" w:rsidRPr="006061B1">
        <w:rPr>
          <w:rFonts w:ascii="David" w:hAnsi="David" w:cs="David"/>
          <w:sz w:val="24"/>
          <w:szCs w:val="24"/>
          <w:rtl/>
        </w:rPr>
        <w:t>הינה של המשרד</w:t>
      </w:r>
      <w:r w:rsidR="00E71981">
        <w:rPr>
          <w:rFonts w:ascii="David" w:hAnsi="David" w:cs="David" w:hint="cs"/>
          <w:sz w:val="24"/>
          <w:szCs w:val="24"/>
          <w:rtl/>
        </w:rPr>
        <w:t xml:space="preserve"> </w:t>
      </w:r>
      <w:r w:rsidR="00E71981" w:rsidRPr="00755FDC">
        <w:rPr>
          <w:rFonts w:ascii="David" w:hAnsi="David" w:cs="David" w:hint="cs"/>
          <w:sz w:val="24"/>
          <w:szCs w:val="24"/>
          <w:rtl/>
        </w:rPr>
        <w:t>החל בתהליך ראש האגף לשעבר מר נתנאל מזא"ה וממשיכים מירי כהן ואלי שטמפפר)</w:t>
      </w:r>
      <w:r w:rsidR="00E71981">
        <w:rPr>
          <w:rFonts w:ascii="David" w:hAnsi="David" w:cs="David" w:hint="cs"/>
          <w:sz w:val="24"/>
          <w:szCs w:val="24"/>
          <w:rtl/>
        </w:rPr>
        <w:t xml:space="preserve"> כאשר מוזיאון המדע </w:t>
      </w:r>
      <w:r w:rsidR="00755FDC" w:rsidRPr="006061B1">
        <w:rPr>
          <w:rFonts w:ascii="David" w:hAnsi="David" w:cs="David"/>
          <w:sz w:val="24"/>
          <w:szCs w:val="24"/>
          <w:rtl/>
        </w:rPr>
        <w:t xml:space="preserve">הינה הגוף אשר </w:t>
      </w:r>
      <w:r w:rsidR="00755FDC">
        <w:rPr>
          <w:rFonts w:ascii="David" w:hAnsi="David" w:cs="David" w:hint="cs"/>
          <w:sz w:val="24"/>
          <w:szCs w:val="24"/>
          <w:rtl/>
        </w:rPr>
        <w:t>מבצע את הפעילות</w:t>
      </w:r>
      <w:r w:rsidR="00755FDC" w:rsidRPr="006061B1">
        <w:rPr>
          <w:rFonts w:ascii="David" w:hAnsi="David" w:cs="David"/>
          <w:sz w:val="24"/>
          <w:szCs w:val="24"/>
          <w:rtl/>
        </w:rPr>
        <w:t xml:space="preserve"> יחד עם המשרד. כאמור, מדובר </w:t>
      </w:r>
      <w:r w:rsidR="00755FDC">
        <w:rPr>
          <w:rFonts w:ascii="David" w:hAnsi="David" w:cs="David" w:hint="cs"/>
          <w:sz w:val="24"/>
          <w:szCs w:val="24"/>
          <w:rtl/>
        </w:rPr>
        <w:t>בתכנית</w:t>
      </w:r>
      <w:r w:rsidR="00755FDC" w:rsidRPr="006061B1">
        <w:rPr>
          <w:rFonts w:ascii="David" w:hAnsi="David" w:cs="David"/>
          <w:sz w:val="24"/>
          <w:szCs w:val="24"/>
          <w:rtl/>
        </w:rPr>
        <w:t xml:space="preserve"> ייחודי</w:t>
      </w:r>
      <w:r w:rsidR="00755FDC">
        <w:rPr>
          <w:rFonts w:ascii="David" w:hAnsi="David" w:cs="David" w:hint="cs"/>
          <w:sz w:val="24"/>
          <w:szCs w:val="24"/>
          <w:rtl/>
        </w:rPr>
        <w:t>ת</w:t>
      </w:r>
      <w:r w:rsidR="00E71981">
        <w:rPr>
          <w:rFonts w:ascii="David" w:hAnsi="David" w:cs="David"/>
          <w:sz w:val="24"/>
          <w:szCs w:val="24"/>
          <w:rtl/>
        </w:rPr>
        <w:t xml:space="preserve"> </w:t>
      </w:r>
      <w:r w:rsidR="00755FDC" w:rsidRPr="006061B1">
        <w:rPr>
          <w:rFonts w:ascii="David" w:hAnsi="David" w:cs="David"/>
          <w:sz w:val="24"/>
          <w:szCs w:val="24"/>
          <w:rtl/>
        </w:rPr>
        <w:t>.</w:t>
      </w:r>
      <w:r w:rsidRPr="00755FDC">
        <w:rPr>
          <w:rFonts w:ascii="David" w:hAnsi="David" w:cs="David" w:hint="cs"/>
          <w:sz w:val="24"/>
          <w:szCs w:val="24"/>
          <w:rtl/>
        </w:rPr>
        <w:t xml:space="preserve"> היוזמ</w:t>
      </w:r>
      <w:r w:rsidR="00D6319B" w:rsidRPr="00755FDC">
        <w:rPr>
          <w:rFonts w:ascii="David" w:hAnsi="David" w:cs="David" w:hint="cs"/>
          <w:sz w:val="24"/>
          <w:szCs w:val="24"/>
          <w:rtl/>
        </w:rPr>
        <w:t>ה להרחבת ש</w:t>
      </w:r>
      <w:r w:rsidR="00E71981">
        <w:rPr>
          <w:rFonts w:ascii="David" w:hAnsi="David" w:cs="David" w:hint="cs"/>
          <w:sz w:val="24"/>
          <w:szCs w:val="24"/>
          <w:rtl/>
        </w:rPr>
        <w:t>בוע המייק היא של אגף מדע וקהילה.</w:t>
      </w:r>
      <w:r w:rsidRPr="00755FDC">
        <w:rPr>
          <w:rFonts w:ascii="David" w:hAnsi="David" w:cs="David" w:hint="cs"/>
          <w:sz w:val="24"/>
          <w:szCs w:val="24"/>
          <w:rtl/>
        </w:rPr>
        <w:t xml:space="preserve"> 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כמפורט לעיל, </w:t>
      </w:r>
      <w:r w:rsidRPr="00755FDC">
        <w:rPr>
          <w:rFonts w:ascii="David" w:hAnsi="David" w:cs="David" w:hint="cs"/>
          <w:sz w:val="24"/>
          <w:szCs w:val="24"/>
          <w:rtl/>
        </w:rPr>
        <w:t>שבוע המייק קיים משנת 2013 אולם לא במתכונת הנגישה לציבור.</w:t>
      </w:r>
    </w:p>
    <w:p w:rsidR="0071176B" w:rsidRDefault="0071176B" w:rsidP="00926DA2">
      <w:pPr>
        <w:pStyle w:val="a8"/>
        <w:numPr>
          <w:ilvl w:val="1"/>
          <w:numId w:val="25"/>
        </w:numPr>
        <w:spacing w:before="240" w:line="360" w:lineRule="auto"/>
        <w:ind w:left="1135"/>
        <w:jc w:val="both"/>
        <w:rPr>
          <w:rFonts w:ascii="David" w:hAnsi="David" w:cs="David"/>
          <w:b/>
          <w:bCs/>
          <w:sz w:val="24"/>
          <w:szCs w:val="24"/>
        </w:rPr>
      </w:pPr>
      <w:bookmarkStart w:id="1" w:name="_Ref482007969"/>
      <w:r w:rsidRPr="00755FDC">
        <w:rPr>
          <w:rFonts w:ascii="David" w:hAnsi="David" w:cs="David" w:hint="cs"/>
          <w:sz w:val="24"/>
          <w:szCs w:val="24"/>
          <w:u w:val="single"/>
          <w:rtl/>
        </w:rPr>
        <w:t>מידת המעורבות בעת ביצוע הפעילות</w:t>
      </w:r>
      <w:r w:rsidRPr="00755FDC">
        <w:rPr>
          <w:rFonts w:ascii="David" w:hAnsi="David" w:cs="David" w:hint="cs"/>
          <w:sz w:val="24"/>
          <w:szCs w:val="24"/>
          <w:rtl/>
        </w:rPr>
        <w:t xml:space="preserve"> – </w:t>
      </w:r>
      <w:bookmarkStart w:id="2" w:name="_GoBack"/>
      <w:bookmarkEnd w:id="1"/>
      <w:r w:rsidRPr="00755FDC">
        <w:rPr>
          <w:rFonts w:ascii="David" w:hAnsi="David" w:cs="David" w:hint="cs"/>
          <w:sz w:val="24"/>
          <w:szCs w:val="24"/>
          <w:rtl/>
        </w:rPr>
        <w:t>נציג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י </w:t>
      </w:r>
      <w:r w:rsidRPr="00755FDC">
        <w:rPr>
          <w:rFonts w:ascii="David" w:hAnsi="David" w:cs="David" w:hint="cs"/>
          <w:sz w:val="24"/>
          <w:szCs w:val="24"/>
          <w:rtl/>
        </w:rPr>
        <w:t>אגף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 מדע וקהילה (מירי כהן ואלי </w:t>
      </w:r>
      <w:proofErr w:type="spellStart"/>
      <w:r w:rsidR="00D6319B" w:rsidRPr="00755FDC">
        <w:rPr>
          <w:rFonts w:ascii="David" w:hAnsi="David" w:cs="David" w:hint="cs"/>
          <w:sz w:val="24"/>
          <w:szCs w:val="24"/>
          <w:rtl/>
        </w:rPr>
        <w:t>שטממפר</w:t>
      </w:r>
      <w:proofErr w:type="spellEnd"/>
      <w:r w:rsidR="00D6319B" w:rsidRPr="00755FDC">
        <w:rPr>
          <w:rFonts w:ascii="David" w:hAnsi="David" w:cs="David" w:hint="cs"/>
          <w:sz w:val="24"/>
          <w:szCs w:val="24"/>
          <w:rtl/>
        </w:rPr>
        <w:t>)</w:t>
      </w:r>
      <w:r w:rsidRPr="00755FDC">
        <w:rPr>
          <w:rFonts w:ascii="David" w:hAnsi="David" w:cs="David" w:hint="cs"/>
          <w:sz w:val="24"/>
          <w:szCs w:val="24"/>
          <w:rtl/>
        </w:rPr>
        <w:t xml:space="preserve"> וכן נציג</w:t>
      </w:r>
      <w:r w:rsidR="00D6319B" w:rsidRPr="00755FDC">
        <w:rPr>
          <w:rFonts w:ascii="David" w:hAnsi="David" w:cs="David" w:hint="cs"/>
          <w:sz w:val="24"/>
          <w:szCs w:val="24"/>
          <w:rtl/>
        </w:rPr>
        <w:t>י</w:t>
      </w:r>
      <w:r w:rsidRPr="00755FDC">
        <w:rPr>
          <w:rFonts w:ascii="David" w:hAnsi="David" w:cs="David" w:hint="cs"/>
          <w:sz w:val="24"/>
          <w:szCs w:val="24"/>
          <w:rtl/>
        </w:rPr>
        <w:t xml:space="preserve"> משרד החינוך 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(אביבה בריינר- מפמ"ר מדע </w:t>
      </w:r>
      <w:r w:rsidR="007A1D33" w:rsidRPr="00755FDC">
        <w:rPr>
          <w:rFonts w:ascii="David" w:hAnsi="David" w:cs="David" w:hint="cs"/>
          <w:sz w:val="24"/>
          <w:szCs w:val="24"/>
          <w:rtl/>
        </w:rPr>
        <w:t>וטכנולוגיה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 (פרשה </w:t>
      </w:r>
      <w:proofErr w:type="spellStart"/>
      <w:r w:rsidR="00D6319B" w:rsidRPr="00755FDC">
        <w:rPr>
          <w:rFonts w:ascii="David" w:hAnsi="David" w:cs="David" w:hint="cs"/>
          <w:sz w:val="24"/>
          <w:szCs w:val="24"/>
          <w:rtl/>
        </w:rPr>
        <w:t>לגימלאות</w:t>
      </w:r>
      <w:proofErr w:type="spellEnd"/>
      <w:r w:rsidR="00D6319B" w:rsidRPr="00755FDC">
        <w:rPr>
          <w:rFonts w:ascii="David" w:hAnsi="David" w:cs="David" w:hint="cs"/>
          <w:sz w:val="24"/>
          <w:szCs w:val="24"/>
          <w:rtl/>
        </w:rPr>
        <w:t xml:space="preserve"> לפני כחודש</w:t>
      </w:r>
      <w:r w:rsidR="000458A4">
        <w:rPr>
          <w:rFonts w:ascii="David" w:hAnsi="David" w:cs="David" w:hint="cs"/>
          <w:sz w:val="24"/>
          <w:szCs w:val="24"/>
          <w:rtl/>
        </w:rPr>
        <w:t xml:space="preserve"> </w:t>
      </w:r>
      <w:r w:rsidR="000458A4">
        <w:rPr>
          <w:rFonts w:ascii="David" w:hAnsi="David" w:cs="David" w:hint="cs"/>
          <w:sz w:val="24"/>
          <w:szCs w:val="24"/>
          <w:rtl/>
        </w:rPr>
        <w:lastRenderedPageBreak/>
        <w:t>ומחליפה ב</w:t>
      </w:r>
      <w:r w:rsidR="00926DA2">
        <w:rPr>
          <w:rFonts w:ascii="David" w:hAnsi="David" w:cs="David" w:hint="cs"/>
          <w:sz w:val="24"/>
          <w:szCs w:val="24"/>
          <w:rtl/>
        </w:rPr>
        <w:t xml:space="preserve">תפקיד- עופר מוקדי וכן מירב תורג'מן ודיאנה </w:t>
      </w:r>
      <w:proofErr w:type="spellStart"/>
      <w:r w:rsidR="00926DA2">
        <w:rPr>
          <w:rFonts w:ascii="David" w:hAnsi="David" w:cs="David" w:hint="cs"/>
          <w:sz w:val="24"/>
          <w:szCs w:val="24"/>
          <w:rtl/>
        </w:rPr>
        <w:t>אלדרוקי</w:t>
      </w:r>
      <w:proofErr w:type="spellEnd"/>
      <w:r w:rsidR="00926DA2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926DA2">
        <w:rPr>
          <w:rFonts w:ascii="David" w:hAnsi="David" w:cs="David" w:hint="cs"/>
          <w:sz w:val="24"/>
          <w:szCs w:val="24"/>
          <w:rtl/>
        </w:rPr>
        <w:t>פינוס</w:t>
      </w:r>
      <w:proofErr w:type="spellEnd"/>
      <w:r w:rsidR="00926DA2">
        <w:rPr>
          <w:rFonts w:ascii="David" w:hAnsi="David" w:cs="David" w:hint="cs"/>
          <w:sz w:val="24"/>
          <w:szCs w:val="24"/>
          <w:rtl/>
        </w:rPr>
        <w:t xml:space="preserve"> מהאגף לחינוך קדם יסודי</w:t>
      </w:r>
      <w:r w:rsidR="00D6319B" w:rsidRPr="00755FDC">
        <w:rPr>
          <w:rFonts w:ascii="David" w:hAnsi="David" w:cs="David" w:hint="cs"/>
          <w:sz w:val="24"/>
          <w:szCs w:val="24"/>
          <w:rtl/>
        </w:rPr>
        <w:t xml:space="preserve">) </w:t>
      </w:r>
      <w:r w:rsidR="00926DA2">
        <w:rPr>
          <w:rFonts w:ascii="David" w:hAnsi="David" w:cs="David" w:hint="cs"/>
          <w:sz w:val="24"/>
          <w:szCs w:val="24"/>
          <w:rtl/>
        </w:rPr>
        <w:t xml:space="preserve">מעורבים בפעילויות </w:t>
      </w:r>
      <w:r w:rsidR="00E71981">
        <w:rPr>
          <w:rFonts w:ascii="David" w:hAnsi="David" w:cs="David" w:hint="cs"/>
          <w:sz w:val="24"/>
          <w:szCs w:val="24"/>
          <w:rtl/>
        </w:rPr>
        <w:t>שבוע המייק</w:t>
      </w:r>
      <w:r w:rsidRPr="00755FDC">
        <w:rPr>
          <w:rFonts w:ascii="David" w:hAnsi="David" w:cs="David" w:hint="cs"/>
          <w:sz w:val="24"/>
          <w:szCs w:val="24"/>
          <w:rtl/>
        </w:rPr>
        <w:t>.</w:t>
      </w:r>
    </w:p>
    <w:bookmarkEnd w:id="2"/>
    <w:p w:rsidR="00CC6C0A" w:rsidRDefault="00CC6C0A" w:rsidP="00CC6C0A">
      <w:pPr>
        <w:pStyle w:val="a8"/>
        <w:spacing w:line="360" w:lineRule="auto"/>
        <w:ind w:left="360"/>
        <w:rPr>
          <w:rFonts w:ascii="David" w:hAnsi="David" w:cs="David"/>
          <w:sz w:val="24"/>
          <w:szCs w:val="24"/>
        </w:rPr>
      </w:pPr>
    </w:p>
    <w:p w:rsidR="00E71981" w:rsidRPr="00E71981" w:rsidRDefault="00E71981" w:rsidP="00CC6C0A">
      <w:pPr>
        <w:pStyle w:val="a8"/>
        <w:numPr>
          <w:ilvl w:val="0"/>
          <w:numId w:val="23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71981">
        <w:rPr>
          <w:rFonts w:ascii="David" w:hAnsi="David" w:cs="David"/>
          <w:sz w:val="24"/>
          <w:szCs w:val="24"/>
          <w:rtl/>
        </w:rPr>
        <w:t xml:space="preserve">במכתב המצורף מטעם </w:t>
      </w:r>
      <w:r w:rsidR="00CC6C0A">
        <w:rPr>
          <w:rFonts w:ascii="David" w:hAnsi="David" w:cs="David" w:hint="cs"/>
          <w:sz w:val="24"/>
          <w:szCs w:val="24"/>
          <w:rtl/>
        </w:rPr>
        <w:t>מוזיאון המדע</w:t>
      </w:r>
      <w:r w:rsidRPr="00E71981">
        <w:rPr>
          <w:rFonts w:ascii="David" w:hAnsi="David" w:cs="David"/>
          <w:sz w:val="24"/>
          <w:szCs w:val="24"/>
          <w:rtl/>
        </w:rPr>
        <w:t xml:space="preserve"> מובא כי ברצונה לקיים עם המשרד את המיזם המשותף המוצע, וכי יש לה את האמצעים לעמוד </w:t>
      </w:r>
      <w:proofErr w:type="spellStart"/>
      <w:r w:rsidRPr="00E71981">
        <w:rPr>
          <w:rFonts w:ascii="David" w:hAnsi="David" w:cs="David"/>
          <w:sz w:val="24"/>
          <w:szCs w:val="24"/>
          <w:rtl/>
        </w:rPr>
        <w:t>במ'צ</w:t>
      </w:r>
      <w:r w:rsidRPr="00E71981">
        <w:rPr>
          <w:rFonts w:ascii="David" w:hAnsi="David" w:cs="David" w:hint="cs"/>
          <w:sz w:val="24"/>
          <w:szCs w:val="24"/>
          <w:rtl/>
        </w:rPr>
        <w:t>י</w:t>
      </w:r>
      <w:r w:rsidRPr="00E71981">
        <w:rPr>
          <w:rFonts w:ascii="David" w:hAnsi="David" w:cs="David"/>
          <w:sz w:val="24"/>
          <w:szCs w:val="24"/>
          <w:rtl/>
        </w:rPr>
        <w:t>נג</w:t>
      </w:r>
      <w:proofErr w:type="spellEnd"/>
      <w:r w:rsidRPr="00E71981">
        <w:rPr>
          <w:rFonts w:ascii="David" w:hAnsi="David" w:cs="David" w:hint="cs"/>
          <w:sz w:val="24"/>
          <w:szCs w:val="24"/>
          <w:rtl/>
        </w:rPr>
        <w:t xml:space="preserve"> (50%) </w:t>
      </w:r>
      <w:r w:rsidRPr="00E71981">
        <w:rPr>
          <w:rFonts w:ascii="David" w:hAnsi="David" w:cs="David"/>
          <w:sz w:val="24"/>
          <w:szCs w:val="24"/>
          <w:rtl/>
        </w:rPr>
        <w:t xml:space="preserve">, </w:t>
      </w:r>
      <w:r w:rsidRPr="00E7198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מצ"ב נספח </w:t>
      </w:r>
      <w:r w:rsidRPr="00E71981">
        <w:rPr>
          <w:rFonts w:ascii="David" w:hAnsi="David" w:cs="David" w:hint="cs"/>
          <w:b/>
          <w:bCs/>
          <w:sz w:val="24"/>
          <w:szCs w:val="24"/>
          <w:u w:val="single"/>
          <w:rtl/>
        </w:rPr>
        <w:t>ב</w:t>
      </w:r>
      <w:r w:rsidRPr="00E71981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</w:p>
    <w:p w:rsidR="00E71981" w:rsidRPr="00E71981" w:rsidRDefault="00E71981" w:rsidP="00E71981">
      <w:pPr>
        <w:pStyle w:val="a8"/>
        <w:numPr>
          <w:ilvl w:val="0"/>
          <w:numId w:val="23"/>
        </w:numPr>
        <w:spacing w:before="240"/>
        <w:jc w:val="both"/>
        <w:rPr>
          <w:rFonts w:ascii="David" w:hAnsi="David" w:cs="David"/>
          <w:sz w:val="24"/>
          <w:szCs w:val="24"/>
        </w:rPr>
      </w:pPr>
      <w:r w:rsidRPr="00E71981">
        <w:rPr>
          <w:rFonts w:ascii="David" w:hAnsi="David" w:cs="David"/>
          <w:b/>
          <w:bCs/>
          <w:sz w:val="24"/>
          <w:szCs w:val="24"/>
          <w:u w:val="single"/>
          <w:rtl/>
        </w:rPr>
        <w:t>ההיקף הכספי של ההתקשרות:</w:t>
      </w:r>
    </w:p>
    <w:p w:rsidR="00E71981" w:rsidRDefault="00E71981" w:rsidP="00631CD4">
      <w:pPr>
        <w:spacing w:after="0"/>
        <w:ind w:firstLine="644"/>
        <w:rPr>
          <w:rFonts w:ascii="David" w:hAnsi="David" w:cs="David"/>
          <w:sz w:val="24"/>
          <w:szCs w:val="24"/>
          <w:rtl/>
        </w:rPr>
      </w:pPr>
      <w:r w:rsidRPr="00807A17">
        <w:rPr>
          <w:rFonts w:ascii="David" w:hAnsi="David" w:cs="David"/>
          <w:sz w:val="24"/>
          <w:szCs w:val="24"/>
          <w:rtl/>
        </w:rPr>
        <w:t>תקציב</w:t>
      </w:r>
      <w:r>
        <w:rPr>
          <w:rFonts w:ascii="David" w:hAnsi="David" w:cs="David" w:hint="cs"/>
          <w:sz w:val="24"/>
          <w:szCs w:val="24"/>
          <w:rtl/>
        </w:rPr>
        <w:t xml:space="preserve"> כלל התוכנית </w:t>
      </w:r>
      <w:r w:rsidRPr="00807A17">
        <w:rPr>
          <w:rFonts w:ascii="David" w:hAnsi="David" w:cs="David"/>
          <w:sz w:val="24"/>
          <w:szCs w:val="24"/>
          <w:rtl/>
        </w:rPr>
        <w:t xml:space="preserve"> הינו </w:t>
      </w:r>
      <w:r w:rsidR="00631CD4">
        <w:rPr>
          <w:rFonts w:ascii="David" w:hAnsi="David" w:cs="David" w:hint="cs"/>
          <w:sz w:val="24"/>
          <w:szCs w:val="24"/>
          <w:rtl/>
        </w:rPr>
        <w:t>257,525</w:t>
      </w:r>
      <w:r>
        <w:rPr>
          <w:rFonts w:ascii="David" w:hAnsi="David" w:cs="David"/>
          <w:sz w:val="24"/>
          <w:szCs w:val="24"/>
          <w:rtl/>
        </w:rPr>
        <w:t xml:space="preserve"> ₪, מצ"ב </w:t>
      </w:r>
      <w:r w:rsidRPr="00FE19F5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נספח </w:t>
      </w:r>
      <w:r w:rsidRPr="00FE19F5">
        <w:rPr>
          <w:rFonts w:ascii="David" w:hAnsi="David" w:cs="David" w:hint="cs"/>
          <w:b/>
          <w:bCs/>
          <w:sz w:val="24"/>
          <w:szCs w:val="24"/>
          <w:u w:val="single"/>
          <w:rtl/>
        </w:rPr>
        <w:t>ג</w:t>
      </w:r>
      <w:r w:rsidRPr="00FE19F5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  <w:r>
        <w:rPr>
          <w:rFonts w:ascii="David" w:hAnsi="David" w:cs="David"/>
          <w:sz w:val="24"/>
          <w:szCs w:val="24"/>
          <w:rtl/>
        </w:rPr>
        <w:t xml:space="preserve">- תחשיב מסגרת התקציב </w:t>
      </w:r>
      <w:proofErr w:type="spellStart"/>
      <w:r>
        <w:rPr>
          <w:rFonts w:ascii="David" w:hAnsi="David" w:cs="David"/>
          <w:sz w:val="24"/>
          <w:szCs w:val="24"/>
          <w:rtl/>
        </w:rPr>
        <w:t>התש</w:t>
      </w:r>
      <w:r>
        <w:rPr>
          <w:rFonts w:ascii="David" w:hAnsi="David" w:cs="David" w:hint="cs"/>
          <w:sz w:val="24"/>
          <w:szCs w:val="24"/>
          <w:rtl/>
        </w:rPr>
        <w:t>"פ</w:t>
      </w:r>
      <w:proofErr w:type="spellEnd"/>
      <w:r w:rsidRPr="00807A17">
        <w:rPr>
          <w:rFonts w:ascii="David" w:hAnsi="David" w:cs="David"/>
          <w:sz w:val="24"/>
          <w:szCs w:val="24"/>
          <w:rtl/>
        </w:rPr>
        <w:t>.</w:t>
      </w:r>
    </w:p>
    <w:p w:rsidR="00E71981" w:rsidRPr="00807A17" w:rsidRDefault="00E71981" w:rsidP="00E71981">
      <w:pPr>
        <w:spacing w:after="0"/>
        <w:ind w:firstLine="644"/>
        <w:rPr>
          <w:rFonts w:ascii="David" w:hAnsi="David" w:cs="David"/>
          <w:sz w:val="24"/>
          <w:szCs w:val="24"/>
          <w:rtl/>
        </w:rPr>
      </w:pPr>
    </w:p>
    <w:p w:rsidR="00E71981" w:rsidRPr="00CC6C0A" w:rsidRDefault="00E71981" w:rsidP="00CC6C0A">
      <w:pPr>
        <w:ind w:firstLine="644"/>
        <w:rPr>
          <w:rFonts w:ascii="David" w:hAnsi="David" w:cs="David"/>
          <w:sz w:val="24"/>
          <w:szCs w:val="24"/>
          <w:rtl/>
        </w:rPr>
      </w:pPr>
      <w:r w:rsidRPr="00CC6C0A">
        <w:rPr>
          <w:rFonts w:ascii="David" w:hAnsi="David" w:cs="David"/>
          <w:sz w:val="24"/>
          <w:szCs w:val="24"/>
          <w:u w:val="single"/>
          <w:rtl/>
        </w:rPr>
        <w:t>פירוט ההתפלגות כדלהלן</w:t>
      </w:r>
      <w:r w:rsidRPr="00CC6C0A">
        <w:rPr>
          <w:rFonts w:ascii="David" w:hAnsi="David" w:cs="David"/>
          <w:sz w:val="24"/>
          <w:szCs w:val="24"/>
          <w:rtl/>
        </w:rPr>
        <w:t>:</w:t>
      </w:r>
    </w:p>
    <w:p w:rsidR="00E71981" w:rsidRPr="00807A17" w:rsidRDefault="00E71981" w:rsidP="00631CD4">
      <w:pPr>
        <w:spacing w:before="240" w:after="0"/>
        <w:ind w:left="720" w:firstLine="720"/>
        <w:jc w:val="both"/>
        <w:rPr>
          <w:rFonts w:ascii="David" w:hAnsi="David" w:cs="David"/>
          <w:sz w:val="24"/>
          <w:szCs w:val="24"/>
          <w:rtl/>
        </w:rPr>
      </w:pPr>
      <w:r w:rsidRPr="00807A17">
        <w:rPr>
          <w:rFonts w:ascii="David" w:hAnsi="David" w:cs="David"/>
          <w:sz w:val="24"/>
          <w:szCs w:val="24"/>
          <w:rtl/>
        </w:rPr>
        <w:t xml:space="preserve">משרד המדע והטכנולוגיה סך של </w:t>
      </w:r>
      <w:r w:rsidR="00631CD4">
        <w:rPr>
          <w:rFonts w:ascii="David" w:hAnsi="David" w:cs="David" w:hint="cs"/>
          <w:sz w:val="24"/>
          <w:szCs w:val="24"/>
          <w:rtl/>
        </w:rPr>
        <w:t>128,762</w:t>
      </w:r>
      <w:r w:rsidRPr="00807A17">
        <w:rPr>
          <w:rFonts w:ascii="David" w:hAnsi="David" w:cs="David"/>
          <w:sz w:val="24"/>
          <w:szCs w:val="24"/>
          <w:rtl/>
        </w:rPr>
        <w:t xml:space="preserve"> ₪, שיעור ההשתתפות בגובה </w:t>
      </w:r>
      <w:r>
        <w:rPr>
          <w:rFonts w:ascii="David" w:hAnsi="David" w:cs="David" w:hint="cs"/>
          <w:sz w:val="24"/>
          <w:szCs w:val="24"/>
          <w:rtl/>
        </w:rPr>
        <w:t>50</w:t>
      </w:r>
      <w:r w:rsidRPr="00807A17">
        <w:rPr>
          <w:rFonts w:ascii="David" w:hAnsi="David" w:cs="David"/>
          <w:sz w:val="24"/>
          <w:szCs w:val="24"/>
          <w:rtl/>
        </w:rPr>
        <w:t>%</w:t>
      </w:r>
      <w:r w:rsidRPr="00807A17">
        <w:rPr>
          <w:rFonts w:ascii="David" w:hAnsi="David" w:cs="David"/>
          <w:sz w:val="24"/>
          <w:szCs w:val="24"/>
        </w:rPr>
        <w:t>;</w:t>
      </w:r>
    </w:p>
    <w:p w:rsidR="00E71981" w:rsidRDefault="00E71981" w:rsidP="00631CD4">
      <w:pPr>
        <w:spacing w:before="240" w:after="0"/>
        <w:ind w:left="720" w:firstLine="72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מוזיאון המדע ע"ש בלומפילד</w:t>
      </w:r>
      <w:r w:rsidRPr="00807A17">
        <w:rPr>
          <w:rFonts w:ascii="David" w:hAnsi="David" w:cs="David"/>
          <w:sz w:val="24"/>
          <w:szCs w:val="24"/>
          <w:rtl/>
        </w:rPr>
        <w:t xml:space="preserve"> סך של </w:t>
      </w:r>
      <w:r w:rsidR="00631CD4">
        <w:rPr>
          <w:rFonts w:ascii="David" w:hAnsi="David" w:cs="David" w:hint="cs"/>
          <w:sz w:val="24"/>
          <w:szCs w:val="24"/>
          <w:rtl/>
        </w:rPr>
        <w:t>128,762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807A17">
        <w:rPr>
          <w:rFonts w:ascii="David" w:hAnsi="David" w:cs="David"/>
          <w:sz w:val="24"/>
          <w:szCs w:val="24"/>
          <w:rtl/>
        </w:rPr>
        <w:t xml:space="preserve"> ₪, שיעור ההשתתפות בגובה 50%.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E71981" w:rsidRPr="006061B1" w:rsidRDefault="00E71981" w:rsidP="00E71981">
      <w:pPr>
        <w:pStyle w:val="a8"/>
        <w:numPr>
          <w:ilvl w:val="0"/>
          <w:numId w:val="23"/>
        </w:numPr>
        <w:spacing w:before="240" w:line="276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6061B1">
        <w:rPr>
          <w:rFonts w:ascii="David" w:hAnsi="David" w:cs="David"/>
          <w:b/>
          <w:bCs/>
          <w:sz w:val="24"/>
          <w:szCs w:val="24"/>
          <w:u w:val="single"/>
          <w:rtl/>
        </w:rPr>
        <w:t>התקנה התקציבית לביצוע ההתקשרות:</w:t>
      </w:r>
    </w:p>
    <w:p w:rsidR="00E71981" w:rsidRPr="006061B1" w:rsidRDefault="00E71981" w:rsidP="00E71981">
      <w:pPr>
        <w:pStyle w:val="a8"/>
        <w:tabs>
          <w:tab w:val="left" w:pos="1016"/>
        </w:tabs>
        <w:spacing w:line="276" w:lineRule="auto"/>
        <w:ind w:left="652"/>
        <w:rPr>
          <w:rFonts w:ascii="David" w:hAnsi="David" w:cs="David"/>
          <w:sz w:val="24"/>
          <w:szCs w:val="24"/>
        </w:rPr>
      </w:pPr>
      <w:r w:rsidRPr="006061B1">
        <w:rPr>
          <w:rFonts w:ascii="David" w:hAnsi="David" w:cs="David"/>
          <w:sz w:val="24"/>
          <w:szCs w:val="24"/>
          <w:rtl/>
        </w:rPr>
        <w:t xml:space="preserve">תקנת </w:t>
      </w:r>
      <w:r>
        <w:rPr>
          <w:rFonts w:ascii="David" w:hAnsi="David" w:cs="David" w:hint="cs"/>
          <w:sz w:val="24"/>
          <w:szCs w:val="24"/>
          <w:rtl/>
        </w:rPr>
        <w:t>פרחי מדע</w:t>
      </w:r>
      <w:r w:rsidRPr="006061B1">
        <w:rPr>
          <w:rFonts w:ascii="David" w:hAnsi="David" w:cs="David"/>
          <w:sz w:val="24"/>
          <w:szCs w:val="24"/>
          <w:rtl/>
        </w:rPr>
        <w:t>: 19-40-</w:t>
      </w:r>
      <w:r>
        <w:rPr>
          <w:rFonts w:ascii="David" w:hAnsi="David" w:cs="David" w:hint="cs"/>
          <w:sz w:val="24"/>
          <w:szCs w:val="24"/>
          <w:rtl/>
        </w:rPr>
        <w:t>01</w:t>
      </w:r>
      <w:r w:rsidRPr="006061B1">
        <w:rPr>
          <w:rFonts w:ascii="David" w:hAnsi="David" w:cs="David"/>
          <w:sz w:val="24"/>
          <w:szCs w:val="24"/>
          <w:rtl/>
        </w:rPr>
        <w:t>-</w:t>
      </w:r>
      <w:r>
        <w:rPr>
          <w:rFonts w:ascii="David" w:hAnsi="David" w:cs="David" w:hint="cs"/>
          <w:sz w:val="24"/>
          <w:szCs w:val="24"/>
          <w:rtl/>
        </w:rPr>
        <w:t>01</w:t>
      </w:r>
      <w:r w:rsidRPr="006061B1">
        <w:rPr>
          <w:rFonts w:ascii="David" w:hAnsi="David" w:cs="David"/>
          <w:sz w:val="24"/>
          <w:szCs w:val="24"/>
          <w:rtl/>
        </w:rPr>
        <w:t>.</w:t>
      </w:r>
    </w:p>
    <w:p w:rsidR="00E71981" w:rsidRPr="006061B1" w:rsidRDefault="00E71981" w:rsidP="00E71981">
      <w:pPr>
        <w:pStyle w:val="a8"/>
        <w:numPr>
          <w:ilvl w:val="0"/>
          <w:numId w:val="23"/>
        </w:numPr>
        <w:spacing w:before="240" w:line="276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6061B1"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 המבוקשת:</w:t>
      </w:r>
    </w:p>
    <w:p w:rsidR="00E71981" w:rsidRPr="00A6654A" w:rsidRDefault="00E71981" w:rsidP="00E71981">
      <w:pPr>
        <w:ind w:firstLine="644"/>
        <w:rPr>
          <w:rFonts w:ascii="David" w:hAnsi="David" w:cs="David"/>
          <w:sz w:val="24"/>
          <w:szCs w:val="24"/>
          <w:rtl/>
        </w:rPr>
      </w:pPr>
      <w:r w:rsidRPr="00A6654A">
        <w:rPr>
          <w:rFonts w:ascii="David" w:hAnsi="David" w:cs="David"/>
          <w:sz w:val="24"/>
          <w:szCs w:val="24"/>
          <w:rtl/>
        </w:rPr>
        <w:t>מיום</w:t>
      </w:r>
      <w:r w:rsidRPr="00A6654A">
        <w:rPr>
          <w:rFonts w:ascii="David" w:hAnsi="David" w:cs="David"/>
          <w:sz w:val="24"/>
          <w:szCs w:val="24"/>
        </w:rPr>
        <w:t xml:space="preserve"> </w:t>
      </w:r>
      <w:r w:rsidRPr="00A6654A">
        <w:rPr>
          <w:rFonts w:ascii="David" w:hAnsi="David" w:cs="David"/>
          <w:sz w:val="24"/>
          <w:szCs w:val="24"/>
          <w:rtl/>
        </w:rPr>
        <w:t>חתימת</w:t>
      </w:r>
      <w:r w:rsidRPr="00A6654A">
        <w:rPr>
          <w:rFonts w:ascii="David" w:hAnsi="David" w:cs="David"/>
          <w:sz w:val="24"/>
          <w:szCs w:val="24"/>
        </w:rPr>
        <w:t xml:space="preserve"> </w:t>
      </w:r>
      <w:r w:rsidRPr="00A6654A">
        <w:rPr>
          <w:rFonts w:ascii="David" w:hAnsi="David" w:cs="David"/>
          <w:sz w:val="24"/>
          <w:szCs w:val="24"/>
          <w:rtl/>
        </w:rPr>
        <w:t>החוזה</w:t>
      </w:r>
      <w:r>
        <w:rPr>
          <w:rFonts w:ascii="David" w:hAnsi="David" w:cs="David" w:hint="cs"/>
          <w:sz w:val="24"/>
          <w:szCs w:val="24"/>
          <w:rtl/>
        </w:rPr>
        <w:t xml:space="preserve"> עד ל 31.12.19. </w:t>
      </w:r>
    </w:p>
    <w:p w:rsidR="00E71981" w:rsidRPr="00CC6C0A" w:rsidRDefault="00E71981" w:rsidP="00CC6C0A">
      <w:pPr>
        <w:pStyle w:val="a8"/>
        <w:keepNext/>
        <w:keepLines/>
        <w:numPr>
          <w:ilvl w:val="0"/>
          <w:numId w:val="23"/>
        </w:numPr>
        <w:spacing w:before="240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CC6C0A">
        <w:rPr>
          <w:rFonts w:ascii="David" w:hAnsi="David" w:cs="David"/>
          <w:b/>
          <w:bCs/>
          <w:sz w:val="24"/>
          <w:szCs w:val="24"/>
          <w:u w:val="single"/>
          <w:rtl/>
        </w:rPr>
        <w:t>ההליך המבוקש לביצוע ההתקשרות:</w:t>
      </w:r>
    </w:p>
    <w:p w:rsidR="00E71981" w:rsidRPr="00CC6C0A" w:rsidRDefault="00E71981" w:rsidP="00CC6C0A">
      <w:pPr>
        <w:keepNext/>
        <w:keepLines/>
        <w:ind w:firstLine="360"/>
        <w:rPr>
          <w:rFonts w:ascii="David" w:hAnsi="David" w:cs="David"/>
          <w:sz w:val="24"/>
          <w:szCs w:val="24"/>
          <w:rtl/>
        </w:rPr>
      </w:pPr>
      <w:r w:rsidRPr="00CC6C0A">
        <w:rPr>
          <w:rFonts w:ascii="David" w:hAnsi="David" w:cs="David"/>
          <w:sz w:val="24"/>
          <w:szCs w:val="24"/>
          <w:rtl/>
        </w:rPr>
        <w:t xml:space="preserve">פטור ממכרז – תקנה 3(30) לתקנות חובת המכרזים, תשנ"ג-1993 – התקשרות לביצוע מיזם משותף. </w:t>
      </w:r>
    </w:p>
    <w:p w:rsidR="00E71981" w:rsidRPr="006061B1" w:rsidRDefault="00E71981" w:rsidP="00E71981">
      <w:pPr>
        <w:pStyle w:val="a8"/>
        <w:keepNext/>
        <w:keepLines/>
        <w:spacing w:line="276" w:lineRule="auto"/>
        <w:ind w:left="645"/>
        <w:rPr>
          <w:rFonts w:ascii="David" w:hAnsi="David" w:cs="David"/>
          <w:sz w:val="24"/>
          <w:szCs w:val="24"/>
          <w:rtl/>
        </w:rPr>
      </w:pPr>
    </w:p>
    <w:p w:rsidR="00E71981" w:rsidRPr="004E3D9C" w:rsidRDefault="00E71981" w:rsidP="00E71981">
      <w:pPr>
        <w:pStyle w:val="a8"/>
        <w:ind w:left="644"/>
        <w:rPr>
          <w:rFonts w:ascii="David" w:hAnsi="David" w:cs="David"/>
          <w:b/>
          <w:bCs/>
          <w:sz w:val="24"/>
          <w:szCs w:val="24"/>
        </w:rPr>
      </w:pPr>
    </w:p>
    <w:p w:rsidR="00E71981" w:rsidRPr="006061B1" w:rsidRDefault="00E71981" w:rsidP="00E71981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6061B1">
        <w:rPr>
          <w:rFonts w:ascii="David" w:hAnsi="David" w:cs="David" w:hint="cs"/>
          <w:b/>
          <w:bCs/>
          <w:sz w:val="24"/>
          <w:szCs w:val="24"/>
          <w:rtl/>
        </w:rPr>
        <w:t>בברכה,</w:t>
      </w:r>
    </w:p>
    <w:p w:rsidR="00E71981" w:rsidRPr="006061B1" w:rsidRDefault="00E71981" w:rsidP="00E71981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E71981" w:rsidRPr="006061B1" w:rsidRDefault="00E71981" w:rsidP="00E71981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אלי שטמפפר</w:t>
      </w:r>
    </w:p>
    <w:p w:rsidR="00E71981" w:rsidRPr="00A6654A" w:rsidRDefault="00E71981" w:rsidP="00E71981">
      <w:pPr>
        <w:spacing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אגף</w:t>
      </w:r>
      <w:r w:rsidRPr="006061B1">
        <w:rPr>
          <w:rFonts w:ascii="David" w:hAnsi="David" w:cs="David" w:hint="cs"/>
          <w:b/>
          <w:bCs/>
          <w:sz w:val="24"/>
          <w:szCs w:val="24"/>
          <w:rtl/>
        </w:rPr>
        <w:t xml:space="preserve"> מדע וקהילה</w:t>
      </w:r>
    </w:p>
    <w:p w:rsidR="00E71981" w:rsidRPr="00E71981" w:rsidRDefault="00E71981" w:rsidP="00E71981">
      <w:pPr>
        <w:spacing w:before="24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71176B" w:rsidRPr="0071176B" w:rsidRDefault="0071176B" w:rsidP="00E71981">
      <w:pPr>
        <w:pStyle w:val="a8"/>
        <w:spacing w:after="16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</w:p>
    <w:p w:rsidR="006F1432" w:rsidRPr="006F1432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6F1432" w:rsidRPr="006F1432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6F1432" w:rsidRPr="006F1432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6F1432" w:rsidRPr="006F1432" w:rsidRDefault="006F1432" w:rsidP="00EC2AE4">
      <w:pPr>
        <w:spacing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6F1432" w:rsidRPr="006F1432" w:rsidRDefault="006F1432" w:rsidP="00EC2AE4">
      <w:pPr>
        <w:tabs>
          <w:tab w:val="left" w:pos="1722"/>
        </w:tabs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sectPr w:rsidR="006F1432" w:rsidRPr="006F1432" w:rsidSect="006A41A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274" w:bottom="1440" w:left="1560" w:header="284" w:footer="1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EBB" w:rsidRDefault="00696EBB" w:rsidP="003C5E66">
      <w:pPr>
        <w:spacing w:after="0" w:line="240" w:lineRule="auto"/>
      </w:pPr>
      <w:r>
        <w:separator/>
      </w:r>
    </w:p>
  </w:endnote>
  <w:endnote w:type="continuationSeparator" w:id="0">
    <w:p w:rsidR="00696EBB" w:rsidRDefault="00696EBB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088" w:rsidRDefault="006F1432" w:rsidP="008A608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rFonts w:hint="cs"/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>
              <wp:simplePos x="0" y="0"/>
              <wp:positionH relativeFrom="column">
                <wp:posOffset>-1005205</wp:posOffset>
              </wp:positionH>
              <wp:positionV relativeFrom="paragraph">
                <wp:posOffset>113030</wp:posOffset>
              </wp:positionV>
              <wp:extent cx="6020435" cy="445135"/>
              <wp:effectExtent l="0" t="0" r="0" b="0"/>
              <wp:wrapNone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020435" cy="445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41A7" w:rsidRPr="00F879C6" w:rsidRDefault="006A41A7" w:rsidP="006A41A7">
                          <w:pPr>
                            <w:pStyle w:val="a5"/>
                            <w:tabs>
                              <w:tab w:val="left" w:pos="0"/>
                            </w:tabs>
                            <w:rPr>
                              <w:rFonts w:cs="David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 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משרדי הממשלה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,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הקריה המזרחית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,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בניין ג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',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ת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.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ד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. 49100,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ירושלים </w:t>
                          </w:r>
                          <w:r w:rsidRPr="004D6137">
                            <w:rPr>
                              <w:rFonts w:cs="David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9149002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,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טל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': 02-54111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37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 xml:space="preserve">,  </w:t>
                          </w:r>
                          <w:r w:rsidRPr="001A7746">
                            <w:rPr>
                              <w:rFonts w:cs="Times New Roman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פקס</w:t>
                          </w:r>
                          <w:r w:rsidRPr="001A7746"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': 02-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0066"/>
                              <w:spacing w:val="2"/>
                              <w:szCs w:val="20"/>
                              <w:rtl/>
                            </w:rPr>
                            <w:t>5826033</w:t>
                          </w:r>
                          <w:r>
                            <w:rPr>
                              <w:rFonts w:cs="David"/>
                              <w:color w:val="000066"/>
                              <w:spacing w:val="22"/>
                              <w:sz w:val="18"/>
                              <w:szCs w:val="20"/>
                            </w:rPr>
                            <w:t xml:space="preserve">     </w:t>
                          </w:r>
                          <w:r>
                            <w:rPr>
                              <w:rFonts w:cs="David" w:hint="cs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 xml:space="preserve">     </w:t>
                          </w:r>
                        </w:p>
                        <w:p w:rsidR="006A41A7" w:rsidRPr="00F879C6" w:rsidRDefault="006A41A7" w:rsidP="006A41A7">
                          <w:pPr>
                            <w:pStyle w:val="a5"/>
                            <w:tabs>
                              <w:tab w:val="left" w:pos="-154"/>
                              <w:tab w:val="left" w:pos="0"/>
                            </w:tabs>
                            <w:ind w:left="-154"/>
                            <w:rPr>
                              <w:szCs w:val="2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 xml:space="preserve">   </w:t>
                          </w:r>
                          <w:r w:rsidRPr="001A7746">
                            <w:rPr>
                              <w:rFonts w:cs="Times New Roman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>דואר אלקטרוני</w:t>
                          </w:r>
                          <w:r w:rsidRPr="001A7746">
                            <w:rPr>
                              <w:rFonts w:cs="David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 xml:space="preserve">: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cs="David"/>
                                <w:spacing w:val="22"/>
                                <w:sz w:val="18"/>
                                <w:szCs w:val="20"/>
                              </w:rPr>
                              <w:t>netanelm</w:t>
                            </w:r>
                            <w:r w:rsidRPr="005C6389">
                              <w:rPr>
                                <w:rStyle w:val="Hyperlink"/>
                                <w:rFonts w:cs="David"/>
                                <w:spacing w:val="22"/>
                                <w:sz w:val="18"/>
                                <w:szCs w:val="20"/>
                              </w:rPr>
                              <w:t>@most.gov.il</w:t>
                            </w:r>
                          </w:hyperlink>
                          <w:r w:rsidRPr="001A7746">
                            <w:rPr>
                              <w:rFonts w:cs="David" w:hint="cs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 xml:space="preserve">  </w:t>
                          </w:r>
                          <w:r w:rsidRPr="001A7746">
                            <w:rPr>
                              <w:rFonts w:cs="Times New Roman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>כתובת אתר המשרד באינטרנט</w:t>
                          </w:r>
                          <w:r w:rsidRPr="001A7746">
                            <w:rPr>
                              <w:rFonts w:cs="David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>:</w:t>
                          </w:r>
                          <w:r w:rsidRPr="001A7746">
                            <w:rPr>
                              <w:rFonts w:cs="David" w:hint="cs"/>
                              <w:color w:val="000066"/>
                              <w:spacing w:val="22"/>
                              <w:sz w:val="18"/>
                              <w:szCs w:val="20"/>
                            </w:rPr>
                            <w:t xml:space="preserve"> </w:t>
                          </w:r>
                          <w:r w:rsidRPr="001A7746">
                            <w:rPr>
                              <w:rFonts w:cs="David"/>
                              <w:color w:val="000066"/>
                              <w:spacing w:val="22"/>
                              <w:sz w:val="18"/>
                              <w:szCs w:val="20"/>
                              <w:rtl/>
                            </w:rPr>
                            <w:t xml:space="preserve"> </w:t>
                          </w:r>
                          <w:r w:rsidRPr="001A7746">
                            <w:rPr>
                              <w:rFonts w:cs="David"/>
                              <w:color w:val="000066"/>
                              <w:spacing w:val="22"/>
                              <w:sz w:val="18"/>
                              <w:szCs w:val="20"/>
                            </w:rPr>
                            <w:t>http://www.most.gov.il</w:t>
                          </w:r>
                        </w:p>
                        <w:p w:rsidR="006A41A7" w:rsidRDefault="006A41A7" w:rsidP="006A41A7">
                          <w:pPr>
                            <w:pStyle w:val="a5"/>
                            <w:tabs>
                              <w:tab w:val="clear" w:pos="8306"/>
                              <w:tab w:val="right" w:pos="8846"/>
                            </w:tabs>
                            <w:ind w:left="-694" w:right="-540"/>
                          </w:pPr>
                        </w:p>
                        <w:p w:rsidR="006A41A7" w:rsidRDefault="006A41A7" w:rsidP="006A41A7">
                          <w:pPr>
                            <w:pStyle w:val="a5"/>
                            <w:tabs>
                              <w:tab w:val="clear" w:pos="8306"/>
                              <w:tab w:val="right" w:pos="8846"/>
                            </w:tabs>
                            <w:ind w:left="-694" w:right="-540"/>
                          </w:pPr>
                        </w:p>
                        <w:p w:rsidR="006A41A7" w:rsidRPr="00277DFD" w:rsidRDefault="006A41A7" w:rsidP="006A41A7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79.15pt;margin-top:8.9pt;width:474.05pt;height:35.05pt;flip:x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" stroked="f">
              <v:textbox>
                <w:txbxContent>
                  <w:p w:rsidR="006A41A7" w:rsidRPr="00F879C6" w:rsidRDefault="006A41A7" w:rsidP="006A41A7">
                    <w:pPr>
                      <w:pStyle w:val="a5"/>
                      <w:tabs>
                        <w:tab w:val="left" w:pos="0"/>
                      </w:tabs>
                      <w:rPr>
                        <w:rFonts w:cs="David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</w:pPr>
                    <w:r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 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משרדי הממשלה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,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הקריה המזרחית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,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בניין ג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',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ת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.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ד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. 49100,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ירושלים </w:t>
                    </w:r>
                    <w:r w:rsidRPr="004D6137">
                      <w:rPr>
                        <w:rFonts w:cs="David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9149002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,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טל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': 02-54111</w:t>
                    </w:r>
                    <w:r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37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 xml:space="preserve">,  </w:t>
                    </w:r>
                    <w:r w:rsidRPr="001A7746">
                      <w:rPr>
                        <w:rFonts w:cs="Times New Roman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פקס</w:t>
                    </w:r>
                    <w:r w:rsidRPr="001A7746"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': 02-</w:t>
                    </w:r>
                    <w:r>
                      <w:rPr>
                        <w:rFonts w:cs="David" w:hint="cs"/>
                        <w:b/>
                        <w:bCs/>
                        <w:color w:val="000066"/>
                        <w:spacing w:val="2"/>
                        <w:szCs w:val="20"/>
                        <w:rtl/>
                      </w:rPr>
                      <w:t>5826033</w:t>
                    </w:r>
                    <w:r>
                      <w:rPr>
                        <w:rFonts w:cs="David"/>
                        <w:color w:val="000066"/>
                        <w:spacing w:val="22"/>
                        <w:sz w:val="18"/>
                        <w:szCs w:val="20"/>
                      </w:rPr>
                      <w:t xml:space="preserve">     </w:t>
                    </w:r>
                    <w:r>
                      <w:rPr>
                        <w:rFonts w:cs="David" w:hint="cs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 xml:space="preserve">     </w:t>
                    </w:r>
                  </w:p>
                  <w:p w:rsidR="006A41A7" w:rsidRPr="00F879C6" w:rsidRDefault="006A41A7" w:rsidP="006A41A7">
                    <w:pPr>
                      <w:pStyle w:val="a5"/>
                      <w:tabs>
                        <w:tab w:val="left" w:pos="-154"/>
                        <w:tab w:val="left" w:pos="0"/>
                      </w:tabs>
                      <w:ind w:left="-154"/>
                      <w:rPr>
                        <w:szCs w:val="20"/>
                        <w:rtl/>
                      </w:rPr>
                    </w:pPr>
                    <w:r>
                      <w:rPr>
                        <w:rFonts w:cs="David" w:hint="cs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 xml:space="preserve">   </w:t>
                    </w:r>
                    <w:r w:rsidRPr="001A7746">
                      <w:rPr>
                        <w:rFonts w:cs="Times New Roman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>דואר אלקטרוני</w:t>
                    </w:r>
                    <w:r w:rsidRPr="001A7746">
                      <w:rPr>
                        <w:rFonts w:cs="David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 xml:space="preserve">: </w:t>
                    </w:r>
                    <w:hyperlink r:id="rId2" w:history="1">
                      <w:r>
                        <w:rPr>
                          <w:rStyle w:val="Hyperlink"/>
                          <w:rFonts w:cs="David"/>
                          <w:spacing w:val="22"/>
                          <w:sz w:val="18"/>
                          <w:szCs w:val="20"/>
                        </w:rPr>
                        <w:t>netanelm</w:t>
                      </w:r>
                      <w:r w:rsidRPr="005C6389">
                        <w:rPr>
                          <w:rStyle w:val="Hyperlink"/>
                          <w:rFonts w:cs="David"/>
                          <w:spacing w:val="22"/>
                          <w:sz w:val="18"/>
                          <w:szCs w:val="20"/>
                        </w:rPr>
                        <w:t>@most.gov.il</w:t>
                      </w:r>
                    </w:hyperlink>
                    <w:r w:rsidRPr="001A7746">
                      <w:rPr>
                        <w:rFonts w:cs="David" w:hint="cs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 xml:space="preserve">  </w:t>
                    </w:r>
                    <w:r w:rsidRPr="001A7746">
                      <w:rPr>
                        <w:rFonts w:cs="Times New Roman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>כתובת אתר המשרד באינטרנט</w:t>
                    </w:r>
                    <w:r w:rsidRPr="001A7746">
                      <w:rPr>
                        <w:rFonts w:cs="David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>:</w:t>
                    </w:r>
                    <w:r w:rsidRPr="001A7746">
                      <w:rPr>
                        <w:rFonts w:cs="David" w:hint="cs"/>
                        <w:color w:val="000066"/>
                        <w:spacing w:val="22"/>
                        <w:sz w:val="18"/>
                        <w:szCs w:val="20"/>
                      </w:rPr>
                      <w:t xml:space="preserve"> </w:t>
                    </w:r>
                    <w:r w:rsidRPr="001A7746">
                      <w:rPr>
                        <w:rFonts w:cs="David"/>
                        <w:color w:val="000066"/>
                        <w:spacing w:val="22"/>
                        <w:sz w:val="18"/>
                        <w:szCs w:val="20"/>
                        <w:rtl/>
                      </w:rPr>
                      <w:t xml:space="preserve"> </w:t>
                    </w:r>
                    <w:r w:rsidRPr="001A7746">
                      <w:rPr>
                        <w:rFonts w:cs="David"/>
                        <w:color w:val="000066"/>
                        <w:spacing w:val="22"/>
                        <w:sz w:val="18"/>
                        <w:szCs w:val="20"/>
                      </w:rPr>
                      <w:t>http://www.most.gov.il</w:t>
                    </w:r>
                  </w:p>
                  <w:p w:rsidR="006A41A7" w:rsidRDefault="006A41A7" w:rsidP="006A41A7">
                    <w:pPr>
                      <w:pStyle w:val="a5"/>
                      <w:tabs>
                        <w:tab w:val="clear" w:pos="8306"/>
                        <w:tab w:val="right" w:pos="8846"/>
                      </w:tabs>
                      <w:ind w:left="-694" w:right="-540"/>
                    </w:pPr>
                  </w:p>
                  <w:p w:rsidR="006A41A7" w:rsidRDefault="006A41A7" w:rsidP="006A41A7">
                    <w:pPr>
                      <w:pStyle w:val="a5"/>
                      <w:tabs>
                        <w:tab w:val="clear" w:pos="8306"/>
                        <w:tab w:val="right" w:pos="8846"/>
                      </w:tabs>
                      <w:ind w:left="-694" w:right="-540"/>
                    </w:pPr>
                  </w:p>
                  <w:p w:rsidR="006A41A7" w:rsidRPr="00277DFD" w:rsidRDefault="006A41A7" w:rsidP="006A41A7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-523875</wp:posOffset>
              </wp:positionH>
              <wp:positionV relativeFrom="paragraph">
                <wp:posOffset>106680</wp:posOffset>
              </wp:positionV>
              <wp:extent cx="5372100" cy="6350"/>
              <wp:effectExtent l="0" t="0" r="0" b="12700"/>
              <wp:wrapNone/>
              <wp:docPr id="4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A9E8DC" id="Line 2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25pt,8.4pt" to="381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7oFwIAACwEAAAOAAAAZHJzL2Uyb0RvYy54bWysU9uO2jAQfa/Uf7D8DrkQWIgIq4pAX2gX&#10;abcfYGyHWHVsyzYEVPXfOzYXL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" strokecolor="navy"/>
          </w:pict>
        </mc:Fallback>
      </mc:AlternateContent>
    </w:r>
  </w:p>
  <w:p w:rsidR="008A6088" w:rsidRDefault="008A6088" w:rsidP="0091350A">
    <w:pPr>
      <w:pStyle w:val="a5"/>
      <w:tabs>
        <w:tab w:val="clear" w:pos="8306"/>
        <w:tab w:val="right" w:pos="8846"/>
      </w:tabs>
      <w:ind w:left="-694" w:right="-540"/>
      <w:jc w:val="center"/>
    </w:pPr>
  </w:p>
  <w:p w:rsidR="008A6088" w:rsidRDefault="006F1432" w:rsidP="008A6088">
    <w:pPr>
      <w:pStyle w:val="a5"/>
      <w:tabs>
        <w:tab w:val="clear" w:pos="8306"/>
        <w:tab w:val="right" w:pos="8846"/>
      </w:tabs>
      <w:ind w:left="-694" w:right="-540"/>
    </w:pPr>
    <w:r>
      <w:rPr>
        <w:rFonts w:hint="cs"/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4893945</wp:posOffset>
          </wp:positionH>
          <wp:positionV relativeFrom="paragraph">
            <wp:posOffset>-859155</wp:posOffset>
          </wp:positionV>
          <wp:extent cx="1613535" cy="1268095"/>
          <wp:effectExtent l="0" t="0" r="0" b="0"/>
          <wp:wrapNone/>
          <wp:docPr id="7" name="תמונה 3" descr="C:\Users\sagib\Desktop\רקע לבן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C:\Users\sagib\Desktop\רקע לבן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48" t="11078" r="29155" b="15810"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1268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Default="006F1432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0" t="0" r="0" b="12700"/>
              <wp:wrapNone/>
              <wp:docPr id="1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6CDBB" id="Line 2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" strokecolor="navy"/>
          </w:pict>
        </mc:Fallback>
      </mc:AlternateContent>
    </w:r>
  </w:p>
  <w:p w:rsidR="00486F83" w:rsidRPr="00F879C6" w:rsidRDefault="00486F83" w:rsidP="005E27E8">
    <w:pPr>
      <w:pStyle w:val="a5"/>
      <w:tabs>
        <w:tab w:val="left" w:pos="0"/>
      </w:tabs>
      <w:rPr>
        <w:rFonts w:cs="David"/>
        <w:b/>
        <w:bCs/>
        <w:color w:val="000066"/>
        <w:spacing w:val="2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משרדי הממשלה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,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הקריה המזרחית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,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בניין ג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',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ת</w:t>
    </w:r>
    <w:r w:rsidRPr="001A7746">
      <w:rPr>
        <w:rFonts w:cs="David" w:hint="cs"/>
        <w:b/>
        <w:bCs/>
        <w:color w:val="000066"/>
        <w:spacing w:val="2"/>
        <w:szCs w:val="20"/>
        <w:rtl/>
      </w:rPr>
      <w:t>.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ד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. 49100,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 xml:space="preserve">ירושלים 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91490,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טל</w:t>
    </w:r>
    <w:r w:rsidRPr="001A7746">
      <w:rPr>
        <w:rFonts w:cs="David" w:hint="cs"/>
        <w:b/>
        <w:bCs/>
        <w:color w:val="000066"/>
        <w:spacing w:val="2"/>
        <w:szCs w:val="20"/>
        <w:rtl/>
      </w:rPr>
      <w:t>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,  </w:t>
    </w:r>
    <w:r w:rsidRPr="001A7746">
      <w:rPr>
        <w:rFonts w:cs="Times New Roman" w:hint="cs"/>
        <w:b/>
        <w:bCs/>
        <w:color w:val="000066"/>
        <w:spacing w:val="2"/>
        <w:szCs w:val="20"/>
        <w:rtl/>
      </w:rPr>
      <w:t>פקס</w:t>
    </w:r>
    <w:r w:rsidRPr="001A7746">
      <w:rPr>
        <w:rFonts w:cs="David" w:hint="cs"/>
        <w:b/>
        <w:bCs/>
        <w:color w:val="000066"/>
        <w:spacing w:val="2"/>
        <w:szCs w:val="20"/>
        <w:rtl/>
      </w:rPr>
      <w:t>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  <w:r>
      <w:rPr>
        <w:rFonts w:cs="David"/>
        <w:color w:val="000066"/>
        <w:spacing w:val="22"/>
        <w:sz w:val="18"/>
        <w:szCs w:val="20"/>
      </w:rPr>
      <w:t xml:space="preserve">     </w:t>
    </w:r>
    <w:r>
      <w:rPr>
        <w:rFonts w:cs="David" w:hint="cs"/>
        <w:color w:val="000066"/>
        <w:spacing w:val="22"/>
        <w:sz w:val="18"/>
        <w:szCs w:val="20"/>
        <w:rtl/>
      </w:rPr>
      <w:t xml:space="preserve">     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>
      <w:rPr>
        <w:rFonts w:cs="David" w:hint="cs"/>
        <w:color w:val="000066"/>
        <w:spacing w:val="22"/>
        <w:sz w:val="18"/>
        <w:szCs w:val="20"/>
        <w:rtl/>
      </w:rPr>
      <w:t xml:space="preserve">   </w:t>
    </w:r>
    <w:r w:rsidRPr="001A7746">
      <w:rPr>
        <w:rFonts w:cs="Times New Roman"/>
        <w:color w:val="000066"/>
        <w:spacing w:val="22"/>
        <w:sz w:val="18"/>
        <w:szCs w:val="20"/>
        <w:rtl/>
      </w:rPr>
      <w:t>דואר אלקטרוני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Times New Roman"/>
        <w:color w:val="000066"/>
        <w:spacing w:val="22"/>
        <w:sz w:val="18"/>
        <w:szCs w:val="20"/>
        <w:rtl/>
      </w:rPr>
      <w:t>כתובת אתר המשרד באינטרנט</w:t>
    </w:r>
    <w:r w:rsidRPr="001A7746">
      <w:rPr>
        <w:rFonts w:cs="David"/>
        <w:color w:val="000066"/>
        <w:spacing w:val="22"/>
        <w:sz w:val="18"/>
        <w:szCs w:val="20"/>
        <w:rtl/>
      </w:rPr>
      <w:t>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EBB" w:rsidRDefault="00696EBB" w:rsidP="003C5E66">
      <w:pPr>
        <w:spacing w:after="0" w:line="240" w:lineRule="auto"/>
      </w:pPr>
      <w:r>
        <w:separator/>
      </w:r>
    </w:p>
  </w:footnote>
  <w:footnote w:type="continuationSeparator" w:id="0">
    <w:p w:rsidR="00696EBB" w:rsidRDefault="00696EBB" w:rsidP="003C5E66">
      <w:pPr>
        <w:spacing w:after="0" w:line="240" w:lineRule="auto"/>
      </w:pPr>
      <w:r>
        <w:continuationSeparator/>
      </w:r>
    </w:p>
  </w:footnote>
  <w:footnote w:id="1">
    <w:p w:rsidR="006F1432" w:rsidRDefault="006F1432" w:rsidP="006F1432">
      <w:pPr>
        <w:pStyle w:val="af0"/>
        <w:bidi/>
        <w:rPr>
          <w:rtl/>
        </w:rPr>
      </w:pPr>
      <w:r>
        <w:rPr>
          <w:rStyle w:val="af2"/>
        </w:rPr>
        <w:footnoteRef/>
      </w:r>
      <w:r>
        <w:t xml:space="preserve"> </w:t>
      </w:r>
      <w:r>
        <w:rPr>
          <w:rFonts w:hint="cs"/>
          <w:rtl/>
        </w:rPr>
        <w:t xml:space="preserve">הרקע על תנועת </w:t>
      </w:r>
      <w:proofErr w:type="spellStart"/>
      <w:r>
        <w:rPr>
          <w:rFonts w:hint="cs"/>
          <w:rtl/>
        </w:rPr>
        <w:t>המייקינג</w:t>
      </w:r>
      <w:proofErr w:type="spellEnd"/>
      <w:r>
        <w:rPr>
          <w:rFonts w:hint="cs"/>
          <w:rtl/>
        </w:rPr>
        <w:t xml:space="preserve"> נלקח  ממגזין השפעה שיוצא לאור ע"י אגף מו"פ ניסויים ויוזמות במנהל הפדגוגי של משרד החינוך : </w:t>
      </w:r>
      <w:hyperlink r:id="rId1" w:history="1">
        <w:r>
          <w:rPr>
            <w:rStyle w:val="Hyperlink"/>
          </w:rPr>
          <w:t>http://www.edumop.com/4256-2/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Times New Roman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6F1432" w:rsidP="00CC4A0F">
          <w:pPr>
            <w:pStyle w:val="a3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0"/>
                <wp:wrapSquare wrapText="bothSides"/>
                <wp:docPr id="5" name="תמונה 32" descr="israellogo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CB4663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    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845844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Times New Roman" w:hint="cs"/>
              <w:b/>
              <w:bCs/>
              <w:color w:val="000080"/>
              <w:sz w:val="24"/>
              <w:szCs w:val="24"/>
              <w:rtl/>
            </w:rPr>
            <w:t>משרד המדע</w:t>
          </w:r>
          <w:r w:rsidR="00845844">
            <w:rPr>
              <w:rFonts w:cs="Times New Roman" w:hint="cs"/>
              <w:b/>
              <w:bCs/>
              <w:color w:val="000080"/>
              <w:sz w:val="24"/>
              <w:szCs w:val="24"/>
              <w:rtl/>
            </w:rPr>
            <w:t xml:space="preserve"> והטכנולוגיה 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845844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 w:rsidR="00845844"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&amp;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Times New Roman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Pr="005D4075" w:rsidRDefault="00486F83" w:rsidP="005D4075">
    <w:pPr>
      <w:pStyle w:val="a3"/>
      <w:rPr>
        <w:rFonts w:ascii="Times New Roman" w:hAnsi="Times New Roman" w:cs="Times New Roman"/>
        <w:sz w:val="20"/>
        <w:szCs w:val="20"/>
        <w:rtl/>
      </w:rPr>
    </w:pPr>
    <w:r w:rsidRPr="005D4075">
      <w:rPr>
        <w:rFonts w:ascii="Times New Roman" w:hAnsi="Times New Roman" w:cs="Times New Roman"/>
        <w:sz w:val="20"/>
        <w:szCs w:val="20"/>
      </w:rPr>
      <w:t xml:space="preserve">        </w:t>
    </w:r>
  </w:p>
  <w:p w:rsidR="00486F83" w:rsidRPr="000340A1" w:rsidRDefault="006F1432" w:rsidP="00956AD2">
    <w:pPr>
      <w:pStyle w:val="a3"/>
    </w:pP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0"/>
          <wp:wrapNone/>
          <wp:docPr id="3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Times New Roman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    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Times New Roman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Times New Roman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422"/>
    <w:multiLevelType w:val="hybridMultilevel"/>
    <w:tmpl w:val="3F2CD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54B67"/>
    <w:multiLevelType w:val="hybridMultilevel"/>
    <w:tmpl w:val="7C52D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367A"/>
    <w:multiLevelType w:val="hybridMultilevel"/>
    <w:tmpl w:val="5A084EEC"/>
    <w:lvl w:ilvl="0" w:tplc="B36A6C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F71F9"/>
    <w:multiLevelType w:val="hybridMultilevel"/>
    <w:tmpl w:val="AE00DA60"/>
    <w:lvl w:ilvl="0" w:tplc="BACEE8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53A93"/>
    <w:multiLevelType w:val="multilevel"/>
    <w:tmpl w:val="8C0AD3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D6569A"/>
    <w:multiLevelType w:val="hybridMultilevel"/>
    <w:tmpl w:val="4912CE76"/>
    <w:lvl w:ilvl="0" w:tplc="BACEE8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794F32"/>
    <w:multiLevelType w:val="multilevel"/>
    <w:tmpl w:val="A4A84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895C90"/>
    <w:multiLevelType w:val="hybridMultilevel"/>
    <w:tmpl w:val="0C5A1D66"/>
    <w:lvl w:ilvl="0" w:tplc="BACEE8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B942A046">
      <w:start w:val="1"/>
      <w:numFmt w:val="hebrew1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F15187"/>
    <w:multiLevelType w:val="multilevel"/>
    <w:tmpl w:val="38465F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58" w:hanging="49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8E0B9E"/>
    <w:multiLevelType w:val="hybridMultilevel"/>
    <w:tmpl w:val="D38400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2" w15:restartNumberingAfterBreak="0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4F14"/>
    <w:multiLevelType w:val="hybridMultilevel"/>
    <w:tmpl w:val="930011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27045C"/>
    <w:multiLevelType w:val="hybridMultilevel"/>
    <w:tmpl w:val="DA4AC5E2"/>
    <w:lvl w:ilvl="0" w:tplc="06C8A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7"/>
  </w:num>
  <w:num w:numId="5">
    <w:abstractNumId w:val="13"/>
  </w:num>
  <w:num w:numId="6">
    <w:abstractNumId w:val="27"/>
  </w:num>
  <w:num w:numId="7">
    <w:abstractNumId w:val="17"/>
  </w:num>
  <w:num w:numId="8">
    <w:abstractNumId w:val="1"/>
  </w:num>
  <w:num w:numId="9">
    <w:abstractNumId w:val="26"/>
  </w:num>
  <w:num w:numId="10">
    <w:abstractNumId w:val="6"/>
  </w:num>
  <w:num w:numId="11">
    <w:abstractNumId w:val="21"/>
  </w:num>
  <w:num w:numId="12">
    <w:abstractNumId w:val="28"/>
  </w:num>
  <w:num w:numId="13">
    <w:abstractNumId w:val="8"/>
  </w:num>
  <w:num w:numId="14">
    <w:abstractNumId w:val="19"/>
  </w:num>
  <w:num w:numId="15">
    <w:abstractNumId w:val="20"/>
  </w:num>
  <w:num w:numId="16">
    <w:abstractNumId w:val="3"/>
  </w:num>
  <w:num w:numId="17">
    <w:abstractNumId w:val="22"/>
  </w:num>
  <w:num w:numId="18">
    <w:abstractNumId w:val="18"/>
  </w:num>
  <w:num w:numId="19">
    <w:abstractNumId w:val="0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23"/>
  </w:num>
  <w:num w:numId="24">
    <w:abstractNumId w:val="5"/>
  </w:num>
  <w:num w:numId="25">
    <w:abstractNumId w:val="16"/>
  </w:num>
  <w:num w:numId="26">
    <w:abstractNumId w:val="11"/>
  </w:num>
  <w:num w:numId="27">
    <w:abstractNumId w:val="15"/>
  </w:num>
  <w:num w:numId="28">
    <w:abstractNumId w:val="15"/>
    <w:lvlOverride w:ilvl="0">
      <w:lvl w:ilvl="0" w:tplc="BACEE806">
        <w:start w:val="1"/>
        <w:numFmt w:val="hebrew1"/>
        <w:lvlText w:val="%1.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 w:tplc="B942A04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5"/>
    <w:lvlOverride w:ilvl="0">
      <w:lvl w:ilvl="0" w:tplc="BACEE806">
        <w:start w:val="1"/>
        <w:numFmt w:val="hebrew1"/>
        <w:lvlText w:val="%1."/>
        <w:lvlJc w:val="left"/>
        <w:pPr>
          <w:ind w:left="1800" w:hanging="360"/>
        </w:pPr>
        <w:rPr>
          <w:rFonts w:hint="default"/>
        </w:rPr>
      </w:lvl>
    </w:lvlOverride>
    <w:lvlOverride w:ilvl="1">
      <w:lvl w:ilvl="1" w:tplc="B942A04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32"/>
    <w:rsid w:val="00004DEE"/>
    <w:rsid w:val="000060F8"/>
    <w:rsid w:val="000148EA"/>
    <w:rsid w:val="00015468"/>
    <w:rsid w:val="00017417"/>
    <w:rsid w:val="000302B8"/>
    <w:rsid w:val="00030B74"/>
    <w:rsid w:val="00043EDB"/>
    <w:rsid w:val="000458A4"/>
    <w:rsid w:val="00045E86"/>
    <w:rsid w:val="00053680"/>
    <w:rsid w:val="00055E76"/>
    <w:rsid w:val="0006336A"/>
    <w:rsid w:val="000668EF"/>
    <w:rsid w:val="00071C1D"/>
    <w:rsid w:val="00072191"/>
    <w:rsid w:val="000734C5"/>
    <w:rsid w:val="00073649"/>
    <w:rsid w:val="000739FF"/>
    <w:rsid w:val="00083DDC"/>
    <w:rsid w:val="0008707D"/>
    <w:rsid w:val="000871BA"/>
    <w:rsid w:val="00095A52"/>
    <w:rsid w:val="00097227"/>
    <w:rsid w:val="00097D7C"/>
    <w:rsid w:val="000A167B"/>
    <w:rsid w:val="000A2E34"/>
    <w:rsid w:val="000A3A8A"/>
    <w:rsid w:val="000A3FAA"/>
    <w:rsid w:val="000B1265"/>
    <w:rsid w:val="000B1E77"/>
    <w:rsid w:val="000B256C"/>
    <w:rsid w:val="000B4C10"/>
    <w:rsid w:val="000B54C7"/>
    <w:rsid w:val="000B6FF7"/>
    <w:rsid w:val="000D1F7A"/>
    <w:rsid w:val="000D227F"/>
    <w:rsid w:val="000E2AC4"/>
    <w:rsid w:val="000E2DBB"/>
    <w:rsid w:val="000E4200"/>
    <w:rsid w:val="000F5953"/>
    <w:rsid w:val="00110701"/>
    <w:rsid w:val="00115F0F"/>
    <w:rsid w:val="001239D1"/>
    <w:rsid w:val="00123EF7"/>
    <w:rsid w:val="00124175"/>
    <w:rsid w:val="00127F5E"/>
    <w:rsid w:val="001400A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27B3"/>
    <w:rsid w:val="001D6741"/>
    <w:rsid w:val="001E4776"/>
    <w:rsid w:val="001E5226"/>
    <w:rsid w:val="001E55A0"/>
    <w:rsid w:val="001E743C"/>
    <w:rsid w:val="001F340F"/>
    <w:rsid w:val="002111AF"/>
    <w:rsid w:val="00213575"/>
    <w:rsid w:val="002214E4"/>
    <w:rsid w:val="00222E70"/>
    <w:rsid w:val="0022794C"/>
    <w:rsid w:val="00232A21"/>
    <w:rsid w:val="00245DA7"/>
    <w:rsid w:val="00247764"/>
    <w:rsid w:val="00256B46"/>
    <w:rsid w:val="00257837"/>
    <w:rsid w:val="00260348"/>
    <w:rsid w:val="0026156F"/>
    <w:rsid w:val="002624A4"/>
    <w:rsid w:val="00271735"/>
    <w:rsid w:val="00273ADE"/>
    <w:rsid w:val="00274719"/>
    <w:rsid w:val="00277DC0"/>
    <w:rsid w:val="00277DFD"/>
    <w:rsid w:val="00286F39"/>
    <w:rsid w:val="00287719"/>
    <w:rsid w:val="00293BC4"/>
    <w:rsid w:val="002973F7"/>
    <w:rsid w:val="00297CAD"/>
    <w:rsid w:val="002A3D8B"/>
    <w:rsid w:val="002A6B02"/>
    <w:rsid w:val="002B183E"/>
    <w:rsid w:val="002B4456"/>
    <w:rsid w:val="002B77EB"/>
    <w:rsid w:val="002C0568"/>
    <w:rsid w:val="002E0035"/>
    <w:rsid w:val="002F2048"/>
    <w:rsid w:val="002F41C9"/>
    <w:rsid w:val="002F59BC"/>
    <w:rsid w:val="0030242A"/>
    <w:rsid w:val="00310E4C"/>
    <w:rsid w:val="00311310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62922"/>
    <w:rsid w:val="0036408F"/>
    <w:rsid w:val="0036486B"/>
    <w:rsid w:val="00367CC5"/>
    <w:rsid w:val="0037090B"/>
    <w:rsid w:val="00376A77"/>
    <w:rsid w:val="003802D6"/>
    <w:rsid w:val="003A28FA"/>
    <w:rsid w:val="003B21FA"/>
    <w:rsid w:val="003C5CFD"/>
    <w:rsid w:val="003C5E66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229D3"/>
    <w:rsid w:val="00465E6F"/>
    <w:rsid w:val="004711A4"/>
    <w:rsid w:val="00471DB7"/>
    <w:rsid w:val="00480809"/>
    <w:rsid w:val="00481664"/>
    <w:rsid w:val="00486F83"/>
    <w:rsid w:val="00487AA1"/>
    <w:rsid w:val="004A0B1D"/>
    <w:rsid w:val="004A0F37"/>
    <w:rsid w:val="004A4361"/>
    <w:rsid w:val="004A44FB"/>
    <w:rsid w:val="004B161A"/>
    <w:rsid w:val="004B4016"/>
    <w:rsid w:val="004B40EC"/>
    <w:rsid w:val="004C0C68"/>
    <w:rsid w:val="004C16FC"/>
    <w:rsid w:val="004C4EC9"/>
    <w:rsid w:val="004D0446"/>
    <w:rsid w:val="004D6137"/>
    <w:rsid w:val="004E29F8"/>
    <w:rsid w:val="004E4137"/>
    <w:rsid w:val="004E6617"/>
    <w:rsid w:val="004E6DA4"/>
    <w:rsid w:val="004E77EE"/>
    <w:rsid w:val="004F4A04"/>
    <w:rsid w:val="0052574A"/>
    <w:rsid w:val="005353E0"/>
    <w:rsid w:val="00536714"/>
    <w:rsid w:val="00540B26"/>
    <w:rsid w:val="00541127"/>
    <w:rsid w:val="005425D1"/>
    <w:rsid w:val="005474F9"/>
    <w:rsid w:val="00547518"/>
    <w:rsid w:val="005528B4"/>
    <w:rsid w:val="00556F88"/>
    <w:rsid w:val="005713E1"/>
    <w:rsid w:val="005770AB"/>
    <w:rsid w:val="00577254"/>
    <w:rsid w:val="00585293"/>
    <w:rsid w:val="00585558"/>
    <w:rsid w:val="005859FD"/>
    <w:rsid w:val="005A2FA5"/>
    <w:rsid w:val="005B7D81"/>
    <w:rsid w:val="005C6119"/>
    <w:rsid w:val="005D1C3A"/>
    <w:rsid w:val="005D4075"/>
    <w:rsid w:val="005E07E5"/>
    <w:rsid w:val="005E27E8"/>
    <w:rsid w:val="005F1482"/>
    <w:rsid w:val="005F52E7"/>
    <w:rsid w:val="00600F97"/>
    <w:rsid w:val="00610A7E"/>
    <w:rsid w:val="0062076E"/>
    <w:rsid w:val="00627E5A"/>
    <w:rsid w:val="0063101C"/>
    <w:rsid w:val="00631359"/>
    <w:rsid w:val="00631CD4"/>
    <w:rsid w:val="006326B7"/>
    <w:rsid w:val="006370DA"/>
    <w:rsid w:val="0063799F"/>
    <w:rsid w:val="006457B0"/>
    <w:rsid w:val="006462FF"/>
    <w:rsid w:val="00651B9A"/>
    <w:rsid w:val="00662009"/>
    <w:rsid w:val="00683552"/>
    <w:rsid w:val="006866DF"/>
    <w:rsid w:val="00696EBB"/>
    <w:rsid w:val="00697993"/>
    <w:rsid w:val="006A41A7"/>
    <w:rsid w:val="006C3282"/>
    <w:rsid w:val="006C5489"/>
    <w:rsid w:val="006C54D7"/>
    <w:rsid w:val="006E3EDC"/>
    <w:rsid w:val="006F1432"/>
    <w:rsid w:val="006F1766"/>
    <w:rsid w:val="006F5E40"/>
    <w:rsid w:val="00703332"/>
    <w:rsid w:val="00710138"/>
    <w:rsid w:val="0071176B"/>
    <w:rsid w:val="00720038"/>
    <w:rsid w:val="00724E16"/>
    <w:rsid w:val="00726E56"/>
    <w:rsid w:val="007324E7"/>
    <w:rsid w:val="00736857"/>
    <w:rsid w:val="0073774D"/>
    <w:rsid w:val="00740C9D"/>
    <w:rsid w:val="00750612"/>
    <w:rsid w:val="00755FDC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904E7"/>
    <w:rsid w:val="00794446"/>
    <w:rsid w:val="007A1D33"/>
    <w:rsid w:val="007B0AFF"/>
    <w:rsid w:val="007B2DD3"/>
    <w:rsid w:val="007B5157"/>
    <w:rsid w:val="007C287A"/>
    <w:rsid w:val="007C42D3"/>
    <w:rsid w:val="007C4B68"/>
    <w:rsid w:val="007C6E50"/>
    <w:rsid w:val="007D3BC9"/>
    <w:rsid w:val="007D56E2"/>
    <w:rsid w:val="007E43BE"/>
    <w:rsid w:val="007E589D"/>
    <w:rsid w:val="007F6550"/>
    <w:rsid w:val="00822881"/>
    <w:rsid w:val="00827C21"/>
    <w:rsid w:val="008456FF"/>
    <w:rsid w:val="00845844"/>
    <w:rsid w:val="00850321"/>
    <w:rsid w:val="00861602"/>
    <w:rsid w:val="008A6088"/>
    <w:rsid w:val="008B06F8"/>
    <w:rsid w:val="008B1E15"/>
    <w:rsid w:val="008C14AC"/>
    <w:rsid w:val="008D2900"/>
    <w:rsid w:val="008D6F60"/>
    <w:rsid w:val="008D761E"/>
    <w:rsid w:val="008E1506"/>
    <w:rsid w:val="008E1767"/>
    <w:rsid w:val="008E7DA4"/>
    <w:rsid w:val="008E7DAD"/>
    <w:rsid w:val="0090163E"/>
    <w:rsid w:val="00901794"/>
    <w:rsid w:val="00902085"/>
    <w:rsid w:val="009075CA"/>
    <w:rsid w:val="009123F9"/>
    <w:rsid w:val="0091350A"/>
    <w:rsid w:val="00915DB3"/>
    <w:rsid w:val="00916CA8"/>
    <w:rsid w:val="00926DA2"/>
    <w:rsid w:val="00931265"/>
    <w:rsid w:val="0094294B"/>
    <w:rsid w:val="009430CB"/>
    <w:rsid w:val="009546D7"/>
    <w:rsid w:val="00956AD2"/>
    <w:rsid w:val="00957EFB"/>
    <w:rsid w:val="00964D5C"/>
    <w:rsid w:val="00967FC0"/>
    <w:rsid w:val="00971A0E"/>
    <w:rsid w:val="0097228C"/>
    <w:rsid w:val="009828EC"/>
    <w:rsid w:val="009873A2"/>
    <w:rsid w:val="009A4322"/>
    <w:rsid w:val="009B2EC6"/>
    <w:rsid w:val="009C76A0"/>
    <w:rsid w:val="009D5F8C"/>
    <w:rsid w:val="009E0062"/>
    <w:rsid w:val="009E6202"/>
    <w:rsid w:val="009E7AEC"/>
    <w:rsid w:val="009E7D1E"/>
    <w:rsid w:val="009F1CF7"/>
    <w:rsid w:val="009F5A46"/>
    <w:rsid w:val="00A01136"/>
    <w:rsid w:val="00A023F9"/>
    <w:rsid w:val="00A07F4F"/>
    <w:rsid w:val="00A14ED5"/>
    <w:rsid w:val="00A15756"/>
    <w:rsid w:val="00A1645E"/>
    <w:rsid w:val="00A21169"/>
    <w:rsid w:val="00A2433D"/>
    <w:rsid w:val="00A33E19"/>
    <w:rsid w:val="00A33FB6"/>
    <w:rsid w:val="00A36CBD"/>
    <w:rsid w:val="00A405EA"/>
    <w:rsid w:val="00A457F7"/>
    <w:rsid w:val="00A56EE9"/>
    <w:rsid w:val="00A633CC"/>
    <w:rsid w:val="00A638BD"/>
    <w:rsid w:val="00A703FA"/>
    <w:rsid w:val="00A759D6"/>
    <w:rsid w:val="00A8007E"/>
    <w:rsid w:val="00A902FF"/>
    <w:rsid w:val="00A90B2A"/>
    <w:rsid w:val="00AB10A2"/>
    <w:rsid w:val="00AB2827"/>
    <w:rsid w:val="00AB5AD8"/>
    <w:rsid w:val="00AB65AA"/>
    <w:rsid w:val="00AC3836"/>
    <w:rsid w:val="00AC54F7"/>
    <w:rsid w:val="00AC6854"/>
    <w:rsid w:val="00AD1CFC"/>
    <w:rsid w:val="00AE78BA"/>
    <w:rsid w:val="00AF3DEC"/>
    <w:rsid w:val="00AF755A"/>
    <w:rsid w:val="00B10758"/>
    <w:rsid w:val="00B107B6"/>
    <w:rsid w:val="00B15051"/>
    <w:rsid w:val="00B24833"/>
    <w:rsid w:val="00B33FA5"/>
    <w:rsid w:val="00B35284"/>
    <w:rsid w:val="00B359D9"/>
    <w:rsid w:val="00B46EA8"/>
    <w:rsid w:val="00B51FA8"/>
    <w:rsid w:val="00B549BC"/>
    <w:rsid w:val="00B611C9"/>
    <w:rsid w:val="00B74D9A"/>
    <w:rsid w:val="00B87A29"/>
    <w:rsid w:val="00B96BF5"/>
    <w:rsid w:val="00BA3665"/>
    <w:rsid w:val="00BB0865"/>
    <w:rsid w:val="00BB34A9"/>
    <w:rsid w:val="00BB77A1"/>
    <w:rsid w:val="00BC2E5D"/>
    <w:rsid w:val="00BC4B84"/>
    <w:rsid w:val="00BE5596"/>
    <w:rsid w:val="00BF5015"/>
    <w:rsid w:val="00C02A61"/>
    <w:rsid w:val="00C114B7"/>
    <w:rsid w:val="00C11C42"/>
    <w:rsid w:val="00C16898"/>
    <w:rsid w:val="00C20779"/>
    <w:rsid w:val="00C3013E"/>
    <w:rsid w:val="00C3058E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67220"/>
    <w:rsid w:val="00C802C5"/>
    <w:rsid w:val="00C82431"/>
    <w:rsid w:val="00C82CB7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A0F"/>
    <w:rsid w:val="00CC4E92"/>
    <w:rsid w:val="00CC6566"/>
    <w:rsid w:val="00CC6C0A"/>
    <w:rsid w:val="00CD1BC3"/>
    <w:rsid w:val="00CD1DBB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174DE"/>
    <w:rsid w:val="00D22152"/>
    <w:rsid w:val="00D325E9"/>
    <w:rsid w:val="00D3706D"/>
    <w:rsid w:val="00D42D44"/>
    <w:rsid w:val="00D52C3B"/>
    <w:rsid w:val="00D547D2"/>
    <w:rsid w:val="00D624FE"/>
    <w:rsid w:val="00D6319B"/>
    <w:rsid w:val="00D71A3A"/>
    <w:rsid w:val="00D733C8"/>
    <w:rsid w:val="00D76255"/>
    <w:rsid w:val="00D913A3"/>
    <w:rsid w:val="00D9229B"/>
    <w:rsid w:val="00D92745"/>
    <w:rsid w:val="00D94DF9"/>
    <w:rsid w:val="00DA460C"/>
    <w:rsid w:val="00DA6B13"/>
    <w:rsid w:val="00DB5A8C"/>
    <w:rsid w:val="00DB5F6A"/>
    <w:rsid w:val="00DC3D58"/>
    <w:rsid w:val="00DC670D"/>
    <w:rsid w:val="00DD1DC0"/>
    <w:rsid w:val="00DD671A"/>
    <w:rsid w:val="00DE2D3E"/>
    <w:rsid w:val="00E07962"/>
    <w:rsid w:val="00E12D43"/>
    <w:rsid w:val="00E15279"/>
    <w:rsid w:val="00E22A6D"/>
    <w:rsid w:val="00E253D6"/>
    <w:rsid w:val="00E503CA"/>
    <w:rsid w:val="00E5214F"/>
    <w:rsid w:val="00E52FA0"/>
    <w:rsid w:val="00E54996"/>
    <w:rsid w:val="00E5532F"/>
    <w:rsid w:val="00E6030D"/>
    <w:rsid w:val="00E60684"/>
    <w:rsid w:val="00E61AEF"/>
    <w:rsid w:val="00E64FB3"/>
    <w:rsid w:val="00E71981"/>
    <w:rsid w:val="00E8228E"/>
    <w:rsid w:val="00EA2FB0"/>
    <w:rsid w:val="00EA30BE"/>
    <w:rsid w:val="00EB062D"/>
    <w:rsid w:val="00EB704A"/>
    <w:rsid w:val="00EC0079"/>
    <w:rsid w:val="00EC12E5"/>
    <w:rsid w:val="00EC1564"/>
    <w:rsid w:val="00EC2AE4"/>
    <w:rsid w:val="00ED28C8"/>
    <w:rsid w:val="00EF0885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25844"/>
    <w:rsid w:val="00F35434"/>
    <w:rsid w:val="00F36DE3"/>
    <w:rsid w:val="00F46A7B"/>
    <w:rsid w:val="00F47F7A"/>
    <w:rsid w:val="00F57C56"/>
    <w:rsid w:val="00F610AE"/>
    <w:rsid w:val="00F66B6B"/>
    <w:rsid w:val="00F67C98"/>
    <w:rsid w:val="00F84A93"/>
    <w:rsid w:val="00F932F3"/>
    <w:rsid w:val="00F957DD"/>
    <w:rsid w:val="00FB0624"/>
    <w:rsid w:val="00FB4ED1"/>
    <w:rsid w:val="00FB6B61"/>
    <w:rsid w:val="00FB7F0C"/>
    <w:rsid w:val="00FC007D"/>
    <w:rsid w:val="00FC089E"/>
    <w:rsid w:val="00FC3D1D"/>
    <w:rsid w:val="00FC6BC1"/>
    <w:rsid w:val="00FC7EE1"/>
    <w:rsid w:val="00FD2A82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41C5F4B3-6A52-4641-B478-35E9211D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0FE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D4075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5D4075"/>
    <w:rPr>
      <w:rFonts w:ascii="Times New Roman" w:eastAsia="Times New Roman" w:hAnsi="Times New Roman" w:cs="David"/>
      <w:b/>
      <w:bCs/>
      <w:sz w:val="24"/>
      <w:szCs w:val="30"/>
    </w:rPr>
  </w:style>
  <w:style w:type="table" w:customStyle="1" w:styleId="a7">
    <w:name w:val="טבלת רשת"/>
    <w:basedOn w:val="a1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C3058E"/>
    <w:pPr>
      <w:spacing w:after="0" w:line="240" w:lineRule="auto"/>
      <w:ind w:left="720"/>
    </w:pPr>
    <w:rPr>
      <w:rFonts w:cs="Calibri"/>
    </w:rPr>
  </w:style>
  <w:style w:type="paragraph" w:styleId="a9">
    <w:name w:val="Balloon Text"/>
    <w:basedOn w:val="a"/>
    <w:link w:val="aa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46D7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546D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D7"/>
    <w:rPr>
      <w:b/>
      <w:bCs/>
    </w:rPr>
  </w:style>
  <w:style w:type="character" w:customStyle="1" w:styleId="af">
    <w:name w:val="נושא הערה תו"/>
    <w:link w:val="ae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6F1432"/>
    <w:pPr>
      <w:bidi w:val="0"/>
      <w:spacing w:after="0" w:line="240" w:lineRule="auto"/>
    </w:pPr>
    <w:rPr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6F1432"/>
  </w:style>
  <w:style w:type="character" w:styleId="af2">
    <w:name w:val="footnote reference"/>
    <w:uiPriority w:val="99"/>
    <w:semiHidden/>
    <w:unhideWhenUsed/>
    <w:rsid w:val="006F1432"/>
    <w:rPr>
      <w:vertAlign w:val="superscript"/>
    </w:rPr>
  </w:style>
  <w:style w:type="paragraph" w:customStyle="1" w:styleId="2">
    <w:name w:val="סעיף רמה 2"/>
    <w:basedOn w:val="a"/>
    <w:qFormat/>
    <w:rsid w:val="00260348"/>
    <w:pPr>
      <w:numPr>
        <w:ilvl w:val="1"/>
        <w:numId w:val="21"/>
      </w:numPr>
      <w:spacing w:after="0" w:line="360" w:lineRule="auto"/>
      <w:ind w:left="567" w:hanging="567"/>
      <w:jc w:val="both"/>
    </w:pPr>
    <w:rPr>
      <w:rFonts w:ascii="Arial" w:eastAsia="Times New Roman" w:hAnsi="Arial" w:cstheme="minorBidi"/>
    </w:rPr>
  </w:style>
  <w:style w:type="character" w:customStyle="1" w:styleId="30">
    <w:name w:val="סעיף רמה 3 תו"/>
    <w:basedOn w:val="a0"/>
    <w:link w:val="3"/>
    <w:locked/>
    <w:rsid w:val="00260348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0"/>
    <w:qFormat/>
    <w:rsid w:val="00260348"/>
    <w:pPr>
      <w:numPr>
        <w:ilvl w:val="2"/>
      </w:numPr>
      <w:tabs>
        <w:tab w:val="left" w:pos="1088"/>
      </w:tabs>
      <w:ind w:left="1088" w:hanging="709"/>
    </w:pPr>
    <w:rPr>
      <w:rFonts w:eastAsia="Calibri"/>
    </w:rPr>
  </w:style>
  <w:style w:type="paragraph" w:customStyle="1" w:styleId="4">
    <w:name w:val="סעיף רמה 4"/>
    <w:basedOn w:val="3"/>
    <w:qFormat/>
    <w:rsid w:val="00260348"/>
    <w:pPr>
      <w:numPr>
        <w:ilvl w:val="3"/>
      </w:numPr>
      <w:tabs>
        <w:tab w:val="num" w:pos="360"/>
        <w:tab w:val="left" w:pos="1938"/>
        <w:tab w:val="num" w:pos="2880"/>
      </w:tabs>
      <w:ind w:left="1938" w:hanging="850"/>
    </w:pPr>
  </w:style>
  <w:style w:type="paragraph" w:customStyle="1" w:styleId="5">
    <w:name w:val="סעיף רמה 5"/>
    <w:basedOn w:val="4"/>
    <w:qFormat/>
    <w:rsid w:val="00260348"/>
    <w:pPr>
      <w:numPr>
        <w:ilvl w:val="4"/>
      </w:numPr>
      <w:tabs>
        <w:tab w:val="num" w:pos="360"/>
        <w:tab w:val="num" w:pos="2880"/>
        <w:tab w:val="left" w:pos="3072"/>
        <w:tab w:val="num" w:pos="3600"/>
      </w:tabs>
      <w:ind w:left="3072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ima@most.gov.il" TargetMode="External"/><Relationship Id="rId1" Type="http://schemas.openxmlformats.org/officeDocument/2006/relationships/hyperlink" Target="mailto:sima@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mop.com/4256-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-most-jr\Users\Science%20and%20community\netanel\macro\logo7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0B2EB0-E1B6-4CFE-9761-D2BB16B0CB2F}"/>
</file>

<file path=customXml/itemProps2.xml><?xml version="1.0" encoding="utf-8"?>
<ds:datastoreItem xmlns:ds="http://schemas.openxmlformats.org/officeDocument/2006/customXml" ds:itemID="{027A48D5-98D1-4129-84A0-24D8030FB935}"/>
</file>

<file path=customXml/itemProps3.xml><?xml version="1.0" encoding="utf-8"?>
<ds:datastoreItem xmlns:ds="http://schemas.openxmlformats.org/officeDocument/2006/customXml" ds:itemID="{6BFB774A-BE9D-4FA9-B181-97B390FD4DBD}"/>
</file>

<file path=docProps/app.xml><?xml version="1.0" encoding="utf-8"?>
<Properties xmlns="http://schemas.openxmlformats.org/officeDocument/2006/extended-properties" xmlns:vt="http://schemas.openxmlformats.org/officeDocument/2006/docPropsVTypes">
  <Template>logo70.dot</Template>
  <TotalTime>29</TotalTime>
  <Pages>4</Pages>
  <Words>1143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6846</CharactersWithSpaces>
  <SharedDoc>false</SharedDoc>
  <HLinks>
    <vt:vector size="12" baseType="variant">
      <vt:variant>
        <vt:i4>6225971</vt:i4>
      </vt:variant>
      <vt:variant>
        <vt:i4>0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6225971</vt:i4>
      </vt:variant>
      <vt:variant>
        <vt:i4>0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Eliyahu Stampfer</dc:creator>
  <cp:keywords/>
  <cp:lastModifiedBy>Eliyahu Stampfer</cp:lastModifiedBy>
  <cp:revision>3</cp:revision>
  <cp:lastPrinted>2012-04-16T05:25:00Z</cp:lastPrinted>
  <dcterms:created xsi:type="dcterms:W3CDTF">2019-09-23T13:05:00Z</dcterms:created>
  <dcterms:modified xsi:type="dcterms:W3CDTF">2019-10-03T05:10:00Z</dcterms:modified>
</cp:coreProperties>
</file>